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239767357" w:displacedByCustomXml="next"/>
    <w:sdt>
      <w:sdtPr>
        <w:rPr>
          <w:rStyle w:val="Rubrik1Char"/>
        </w:rPr>
        <w:alias w:val="titel på dokument"/>
        <w:tag w:val="Title"/>
        <w:id w:val="10011"/>
        <w:placeholder>
          <w:docPart w:val="ABC66D91BF57448CA116B05229EA30EA"/>
        </w:placeholder>
        <w:dataBinding w:prefixMappings="xmlns:gbs='http://www.software-innovation.no/growBusinessDocument'" w:xpath="/gbs:GrowBusinessDocument/gbs:Title[@gbs:key='10011']" w:storeItemID="{2105BC7E-ECEF-4107-950D-BF7D8FF276C4}"/>
        <w:text/>
      </w:sdtPr>
      <w:sdtEndPr>
        <w:rPr>
          <w:rStyle w:val="Standardstycketeckensnitt"/>
          <w:rFonts w:ascii="Garamond" w:eastAsia="Times New Roman" w:hAnsi="Garamond" w:cs="Times New Roman"/>
          <w:b w:val="0"/>
          <w:bCs w:val="0"/>
          <w:sz w:val="22"/>
          <w:szCs w:val="20"/>
        </w:rPr>
      </w:sdtEndPr>
      <w:sdtContent>
        <w:p w14:paraId="00B63DB2" w14:textId="24B76DBF" w:rsidR="00716F82" w:rsidRPr="00CF4651" w:rsidRDefault="007868BD" w:rsidP="00C171BE">
          <w:pPr>
            <w:keepNext/>
            <w:tabs>
              <w:tab w:val="left" w:pos="567"/>
            </w:tabs>
            <w:outlineLvl w:val="1"/>
            <w:rPr>
              <w:rFonts w:ascii="Arial" w:hAnsi="Arial"/>
              <w:sz w:val="28"/>
            </w:rPr>
          </w:pPr>
          <w:r>
            <w:rPr>
              <w:rStyle w:val="Rubrik1Char"/>
            </w:rPr>
            <w:t>Region Blekinges egen subventionering av läkemedel eller annan vara</w:t>
          </w:r>
        </w:p>
      </w:sdtContent>
    </w:sdt>
    <w:bookmarkEnd w:id="0" w:displacedByCustomXml="prev"/>
    <w:p w14:paraId="00B63DB3" w14:textId="77777777" w:rsidR="00153A25" w:rsidRPr="00153A25" w:rsidRDefault="00153A25" w:rsidP="00230AAC">
      <w:r>
        <w:t xml:space="preserve"> </w:t>
      </w:r>
    </w:p>
    <w:p w14:paraId="00B63DB4" w14:textId="77777777" w:rsidR="00153A25" w:rsidRPr="00153A25" w:rsidRDefault="00153A25" w:rsidP="00153A25">
      <w:pPr>
        <w:rPr>
          <w:szCs w:val="24"/>
        </w:rPr>
      </w:pPr>
    </w:p>
    <w:p w14:paraId="3CC52BF4" w14:textId="77777777" w:rsidR="007935BC" w:rsidRDefault="007868BD" w:rsidP="00193C43">
      <w:pPr>
        <w:pStyle w:val="Innehll2"/>
        <w:tabs>
          <w:tab w:val="right" w:leader="dot" w:pos="9451"/>
        </w:tabs>
        <w:rPr>
          <w:noProof/>
        </w:rPr>
      </w:pPr>
      <w:r w:rsidRPr="007935BC">
        <w:rPr>
          <w:rFonts w:ascii="Garamond" w:hAnsi="Garamond"/>
          <w:b/>
          <w:bCs/>
          <w:sz w:val="24"/>
          <w:szCs w:val="24"/>
        </w:rPr>
        <w:t>Innehåll</w:t>
      </w:r>
      <w:r w:rsidRPr="00193C43">
        <w:rPr>
          <w:rStyle w:val="Hyperlnk"/>
          <w:rFonts w:ascii="Garamond" w:hAnsi="Garamond"/>
          <w:noProof/>
          <w:sz w:val="24"/>
          <w:szCs w:val="24"/>
        </w:rPr>
        <w:fldChar w:fldCharType="begin"/>
      </w:r>
      <w:r w:rsidRPr="00193C43">
        <w:rPr>
          <w:rStyle w:val="Hyperlnk"/>
          <w:rFonts w:ascii="Garamond" w:hAnsi="Garamond"/>
          <w:noProof/>
          <w:sz w:val="24"/>
          <w:szCs w:val="24"/>
        </w:rPr>
        <w:instrText xml:space="preserve"> TOC \o "1-2" \h \z \u </w:instrText>
      </w:r>
      <w:r w:rsidRPr="00193C43">
        <w:rPr>
          <w:rStyle w:val="Hyperlnk"/>
          <w:rFonts w:ascii="Garamond" w:hAnsi="Garamond"/>
          <w:noProof/>
          <w:sz w:val="24"/>
          <w:szCs w:val="24"/>
        </w:rPr>
        <w:fldChar w:fldCharType="separate"/>
      </w:r>
    </w:p>
    <w:p w14:paraId="2FDAD428" w14:textId="03CDCBF8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58" w:history="1">
        <w:r w:rsidRPr="006F08C0">
          <w:rPr>
            <w:rStyle w:val="Hyperlnk"/>
            <w:noProof/>
          </w:rPr>
          <w:t>Livsmedel för speciella medicinska ändamål för barn och ungdomar  upp till 16 år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909D0FA" w14:textId="434AC12B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59" w:history="1">
        <w:r w:rsidRPr="006F08C0">
          <w:rPr>
            <w:rStyle w:val="Hyperlnk"/>
            <w:noProof/>
          </w:rPr>
          <w:t>Livsmedel för speciella medicinska ändamål för patient äldre än 16 år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8A30DD8" w14:textId="539C6699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0" w:history="1">
        <w:r w:rsidRPr="006F08C0">
          <w:rPr>
            <w:rStyle w:val="Hyperlnk"/>
            <w:noProof/>
          </w:rPr>
          <w:t>Undantagshantering – subventionering av läkemedel som inte är förmånsberättigat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7256D73B" w14:textId="7FEB28F1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1" w:history="1">
        <w:r w:rsidRPr="006F08C0">
          <w:rPr>
            <w:rStyle w:val="Hyperlnk"/>
            <w:noProof/>
          </w:rPr>
          <w:t>Kostnadsfria preventivmedel till folkbokförda ungdomar i Blekinge upp till den dag de fyller 26 år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88BE261" w14:textId="2BF23DFF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2" w:history="1">
        <w:r w:rsidRPr="006F08C0">
          <w:rPr>
            <w:rStyle w:val="Hyperlnk"/>
            <w:noProof/>
          </w:rPr>
          <w:t>Smittskyddsläkemedel – Kostnadsfrihet för patienter vid behandling av allmänfarlig sjukdom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786519" w14:textId="6824FE95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3" w:history="1">
        <w:r w:rsidRPr="006F08C0">
          <w:rPr>
            <w:rStyle w:val="Hyperlnk"/>
            <w:noProof/>
          </w:rPr>
          <w:t>Spolvätskor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ACB6353" w14:textId="4935605D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4" w:history="1">
        <w:r w:rsidRPr="006F08C0">
          <w:rPr>
            <w:rStyle w:val="Hyperlnk"/>
            <w:noProof/>
          </w:rPr>
          <w:t>Psykosläkemedel till vissa patienter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7AE28B8" w14:textId="72DF9561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5" w:history="1">
        <w:r w:rsidRPr="006F08C0">
          <w:rPr>
            <w:rStyle w:val="Hyperlnk"/>
            <w:noProof/>
          </w:rPr>
          <w:t>Läkemedel till personer som omfattas av LMA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F5CCBD9" w14:textId="737DF6C9" w:rsidR="007935BC" w:rsidRDefault="007935BC">
      <w:pPr>
        <w:pStyle w:val="Innehll2"/>
        <w:tabs>
          <w:tab w:val="right" w:leader="dot" w:pos="9451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39767366" w:history="1">
        <w:r w:rsidRPr="006F08C0">
          <w:rPr>
            <w:rStyle w:val="Hyperlnk"/>
            <w:noProof/>
          </w:rPr>
          <w:t>Läkemedel till personer som vistas i landet utan tillstånd (papperslösa)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_Toc239767366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C4DD17F" w14:textId="3FDF09D2" w:rsidR="007868BD" w:rsidRDefault="007868BD" w:rsidP="00193C43">
      <w:pPr>
        <w:pStyle w:val="Innehll2"/>
        <w:tabs>
          <w:tab w:val="right" w:leader="dot" w:pos="9451"/>
        </w:tabs>
        <w:rPr>
          <w:rStyle w:val="Hyperlnk"/>
          <w:rFonts w:ascii="Garamond" w:hAnsi="Garamond"/>
          <w:noProof/>
          <w:sz w:val="24"/>
          <w:szCs w:val="24"/>
        </w:rPr>
      </w:pPr>
      <w:r w:rsidRPr="00193C43">
        <w:rPr>
          <w:rStyle w:val="Hyperlnk"/>
          <w:rFonts w:ascii="Garamond" w:hAnsi="Garamond"/>
          <w:noProof/>
          <w:sz w:val="24"/>
          <w:szCs w:val="24"/>
        </w:rPr>
        <w:fldChar w:fldCharType="end"/>
      </w:r>
    </w:p>
    <w:p w14:paraId="48BAD5D3" w14:textId="77777777" w:rsidR="00193C43" w:rsidRPr="00193C43" w:rsidRDefault="00193C43" w:rsidP="00193C43"/>
    <w:p w14:paraId="506ADD10" w14:textId="34908CFE" w:rsidR="007868BD" w:rsidRDefault="007868BD" w:rsidP="007868BD">
      <w:r>
        <w:t xml:space="preserve">Av integritetsskäl har vi infört nya förkortningar som </w:t>
      </w:r>
      <w:r w:rsidR="00453035">
        <w:t xml:space="preserve">vid förskrivning av recept </w:t>
      </w:r>
      <w:r>
        <w:t xml:space="preserve">ska anges i </w:t>
      </w:r>
      <w:r w:rsidR="00453035">
        <w:t>rutan ”Information till apotek”</w:t>
      </w:r>
      <w:r>
        <w:t xml:space="preserve"> för att apoteket ska veta vilken subventionsregel som gäller:</w:t>
      </w:r>
    </w:p>
    <w:p w14:paraId="2EAF8641" w14:textId="77777777" w:rsidR="007868BD" w:rsidRDefault="007868BD" w:rsidP="007868BD"/>
    <w:p w14:paraId="1EBE447B" w14:textId="77777777" w:rsidR="007868BD" w:rsidRPr="005B60D4" w:rsidRDefault="007868BD" w:rsidP="007868BD">
      <w:pPr>
        <w:rPr>
          <w:color w:val="C00000"/>
        </w:rPr>
      </w:pPr>
      <w:r w:rsidRPr="005B60D4">
        <w:rPr>
          <w:color w:val="C00000"/>
        </w:rPr>
        <w:t>RB =   Region Blekinge</w:t>
      </w:r>
    </w:p>
    <w:p w14:paraId="0455E67F" w14:textId="77777777" w:rsidR="007868BD" w:rsidRPr="00453035" w:rsidRDefault="007868BD" w:rsidP="007868BD">
      <w:pPr>
        <w:rPr>
          <w:sz w:val="24"/>
          <w:szCs w:val="24"/>
        </w:rPr>
      </w:pPr>
      <w:r w:rsidRPr="005B60D4">
        <w:rPr>
          <w:color w:val="C00000"/>
        </w:rPr>
        <w:t>RB 1</w:t>
      </w:r>
      <w:r>
        <w:t xml:space="preserve"> - </w:t>
      </w:r>
      <w:r w:rsidRPr="00453035">
        <w:rPr>
          <w:sz w:val="24"/>
          <w:szCs w:val="24"/>
        </w:rPr>
        <w:t>Undantagshantering utan kostnad för patient</w:t>
      </w:r>
    </w:p>
    <w:p w14:paraId="6E78585F" w14:textId="77777777" w:rsidR="007868BD" w:rsidRPr="00453035" w:rsidRDefault="007868BD" w:rsidP="007868BD">
      <w:pPr>
        <w:rPr>
          <w:sz w:val="24"/>
          <w:szCs w:val="24"/>
        </w:rPr>
      </w:pPr>
      <w:r w:rsidRPr="00AC4AE1">
        <w:rPr>
          <w:color w:val="C00000"/>
          <w:sz w:val="24"/>
          <w:szCs w:val="24"/>
        </w:rPr>
        <w:t>RB 2 -</w:t>
      </w:r>
      <w:r w:rsidRPr="00453035">
        <w:rPr>
          <w:sz w:val="24"/>
          <w:szCs w:val="24"/>
        </w:rPr>
        <w:t xml:space="preserve"> Ungdomsrabatt</w:t>
      </w:r>
    </w:p>
    <w:p w14:paraId="39F1BEAE" w14:textId="77777777" w:rsidR="007868BD" w:rsidRDefault="007868BD" w:rsidP="007868BD">
      <w:pPr>
        <w:rPr>
          <w:sz w:val="24"/>
          <w:szCs w:val="24"/>
        </w:rPr>
      </w:pPr>
      <w:r w:rsidRPr="00AC4AE1">
        <w:rPr>
          <w:color w:val="C00000"/>
          <w:sz w:val="24"/>
          <w:szCs w:val="24"/>
        </w:rPr>
        <w:t>RB 4</w:t>
      </w:r>
      <w:r w:rsidRPr="00453035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- Spolvätskor</w:t>
      </w:r>
    </w:p>
    <w:p w14:paraId="0A2CEB7C" w14:textId="77777777" w:rsidR="007868BD" w:rsidRDefault="007868BD" w:rsidP="007868BD">
      <w:pPr>
        <w:rPr>
          <w:sz w:val="24"/>
          <w:szCs w:val="24"/>
        </w:rPr>
      </w:pPr>
      <w:r w:rsidRPr="005B60D4">
        <w:rPr>
          <w:color w:val="C00000"/>
          <w:sz w:val="24"/>
          <w:szCs w:val="24"/>
        </w:rPr>
        <w:t>RB 5</w:t>
      </w:r>
      <w:r>
        <w:rPr>
          <w:sz w:val="24"/>
          <w:szCs w:val="24"/>
        </w:rPr>
        <w:t xml:space="preserve"> - Psykosläkemedel utan kostnad för patient</w:t>
      </w:r>
    </w:p>
    <w:p w14:paraId="7852B874" w14:textId="77777777" w:rsidR="007868BD" w:rsidRDefault="007868BD" w:rsidP="007868BD">
      <w:pPr>
        <w:rPr>
          <w:sz w:val="24"/>
          <w:szCs w:val="24"/>
        </w:rPr>
      </w:pPr>
      <w:r w:rsidRPr="005B60D4">
        <w:rPr>
          <w:color w:val="C00000"/>
          <w:sz w:val="24"/>
          <w:szCs w:val="24"/>
        </w:rPr>
        <w:t>RB 6</w:t>
      </w:r>
      <w:r>
        <w:rPr>
          <w:sz w:val="24"/>
          <w:szCs w:val="24"/>
        </w:rPr>
        <w:t xml:space="preserve"> - Asylsökande med giltigt LMA kort</w:t>
      </w:r>
    </w:p>
    <w:p w14:paraId="187B3420" w14:textId="585FA5CE" w:rsidR="007868BD" w:rsidRDefault="007868BD" w:rsidP="007868BD">
      <w:r w:rsidRPr="005B60D4">
        <w:rPr>
          <w:color w:val="C00000"/>
          <w:sz w:val="24"/>
          <w:szCs w:val="24"/>
        </w:rPr>
        <w:t>RB 7</w:t>
      </w:r>
      <w:r>
        <w:rPr>
          <w:sz w:val="24"/>
          <w:szCs w:val="24"/>
        </w:rPr>
        <w:t xml:space="preserve">- Papperslös </w:t>
      </w:r>
      <w:r w:rsidR="00F26B96">
        <w:rPr>
          <w:sz w:val="24"/>
          <w:szCs w:val="24"/>
        </w:rPr>
        <w:t>(</w:t>
      </w:r>
      <w:r>
        <w:rPr>
          <w:sz w:val="24"/>
          <w:szCs w:val="24"/>
        </w:rPr>
        <w:t>+ asylsökande utan giltigt LMA-kort</w:t>
      </w:r>
      <w:r w:rsidR="00F26B96">
        <w:rPr>
          <w:sz w:val="24"/>
          <w:szCs w:val="24"/>
        </w:rPr>
        <w:t>)</w:t>
      </w:r>
    </w:p>
    <w:p w14:paraId="498B7E60" w14:textId="77777777" w:rsidR="007868BD" w:rsidRDefault="007868BD" w:rsidP="007868BD">
      <w:pPr>
        <w:sectPr w:rsidR="007868BD" w:rsidSect="007868B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/>
          <w:pgMar w:top="336" w:right="1147" w:bottom="1417" w:left="1299" w:header="720" w:footer="720" w:gutter="0"/>
          <w:cols w:space="720"/>
          <w:noEndnote/>
          <w:titlePg/>
          <w:docGrid w:linePitch="299"/>
        </w:sectPr>
      </w:pPr>
      <w:r>
        <w:br w:type="page"/>
      </w:r>
    </w:p>
    <w:p w14:paraId="077BFF0C" w14:textId="6CFAA3F8" w:rsidR="007868BD" w:rsidRDefault="007868BD" w:rsidP="007868BD">
      <w:pPr>
        <w:pStyle w:val="Rubrik2"/>
      </w:pPr>
      <w:bookmarkStart w:id="1" w:name="_Toc239767358"/>
      <w:r w:rsidRPr="00167059">
        <w:lastRenderedPageBreak/>
        <w:t xml:space="preserve">Livsmedel för speciella medicinska ändamål för barn och ungdomar </w:t>
      </w:r>
      <w:r w:rsidR="007D256E">
        <w:br/>
      </w:r>
      <w:r w:rsidRPr="00167059">
        <w:t>upp till 16 år</w:t>
      </w:r>
      <w:bookmarkEnd w:id="1"/>
    </w:p>
    <w:p w14:paraId="69CBAB41" w14:textId="77777777" w:rsidR="003E673A" w:rsidRPr="003E673A" w:rsidRDefault="003E673A" w:rsidP="007868BD">
      <w:pPr>
        <w:rPr>
          <w:sz w:val="24"/>
          <w:szCs w:val="24"/>
        </w:rPr>
      </w:pPr>
    </w:p>
    <w:p w14:paraId="5BC7C4C5" w14:textId="25A9E89A" w:rsidR="001F3DB7" w:rsidRDefault="00BB21C1" w:rsidP="007868BD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="001F3DB7">
        <w:rPr>
          <w:sz w:val="24"/>
          <w:szCs w:val="24"/>
        </w:rPr>
        <w:t>äkare med specialistkompetens</w:t>
      </w:r>
      <w:r>
        <w:rPr>
          <w:sz w:val="24"/>
          <w:szCs w:val="24"/>
        </w:rPr>
        <w:t>en</w:t>
      </w:r>
      <w:r w:rsidR="001F3DB7">
        <w:rPr>
          <w:sz w:val="24"/>
          <w:szCs w:val="24"/>
        </w:rPr>
        <w:t xml:space="preserve"> nedan </w:t>
      </w:r>
      <w:r>
        <w:rPr>
          <w:sz w:val="24"/>
          <w:szCs w:val="24"/>
        </w:rPr>
        <w:t xml:space="preserve">får </w:t>
      </w:r>
      <w:r w:rsidR="001F3DB7">
        <w:rPr>
          <w:sz w:val="24"/>
          <w:szCs w:val="24"/>
        </w:rPr>
        <w:t>förskriva lisvsmedel för personer under 16 år</w:t>
      </w:r>
      <w:r>
        <w:rPr>
          <w:sz w:val="24"/>
          <w:szCs w:val="24"/>
        </w:rPr>
        <w:t>:</w:t>
      </w:r>
    </w:p>
    <w:p w14:paraId="3C5CBB0D" w14:textId="77777777" w:rsidR="003E673A" w:rsidRDefault="003E673A" w:rsidP="007868BD">
      <w:pPr>
        <w:rPr>
          <w:sz w:val="24"/>
          <w:szCs w:val="24"/>
        </w:rPr>
      </w:pPr>
    </w:p>
    <w:p w14:paraId="2D66CD59" w14:textId="77777777" w:rsidR="00FD64A1" w:rsidRDefault="00FD64A1" w:rsidP="007868BD">
      <w:pPr>
        <w:pStyle w:val="Liststycke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="003E673A" w:rsidRPr="00FD64A1">
        <w:rPr>
          <w:sz w:val="24"/>
          <w:szCs w:val="24"/>
        </w:rPr>
        <w:t>arn- och ungdomsmedicin</w:t>
      </w:r>
      <w:r>
        <w:rPr>
          <w:sz w:val="24"/>
          <w:szCs w:val="24"/>
        </w:rPr>
        <w:t>,</w:t>
      </w:r>
    </w:p>
    <w:p w14:paraId="4B160454" w14:textId="77777777" w:rsidR="00FD64A1" w:rsidRDefault="00FD64A1" w:rsidP="007868BD">
      <w:pPr>
        <w:pStyle w:val="Liststycke"/>
        <w:numPr>
          <w:ilvl w:val="0"/>
          <w:numId w:val="9"/>
        </w:numPr>
        <w:rPr>
          <w:sz w:val="24"/>
          <w:szCs w:val="24"/>
        </w:rPr>
      </w:pPr>
      <w:r w:rsidRPr="00FD64A1">
        <w:rPr>
          <w:sz w:val="24"/>
          <w:szCs w:val="24"/>
        </w:rPr>
        <w:t>B</w:t>
      </w:r>
      <w:r w:rsidR="003E673A" w:rsidRPr="00FD64A1">
        <w:rPr>
          <w:sz w:val="24"/>
          <w:szCs w:val="24"/>
        </w:rPr>
        <w:t>arn- och ungdomskirurgi,</w:t>
      </w:r>
    </w:p>
    <w:p w14:paraId="56DA682D" w14:textId="77777777" w:rsidR="00FD64A1" w:rsidRDefault="00FD64A1" w:rsidP="004A3AE7">
      <w:pPr>
        <w:pStyle w:val="Liststycke"/>
        <w:numPr>
          <w:ilvl w:val="0"/>
          <w:numId w:val="9"/>
        </w:numPr>
        <w:rPr>
          <w:sz w:val="24"/>
          <w:szCs w:val="24"/>
        </w:rPr>
      </w:pPr>
      <w:r w:rsidRPr="00FD64A1">
        <w:rPr>
          <w:sz w:val="24"/>
          <w:szCs w:val="24"/>
        </w:rPr>
        <w:t>M</w:t>
      </w:r>
      <w:r w:rsidR="003E673A" w:rsidRPr="00FD64A1">
        <w:rPr>
          <w:sz w:val="24"/>
          <w:szCs w:val="24"/>
        </w:rPr>
        <w:t xml:space="preserve">edicinsk gasteroenterologi och hepatologi, </w:t>
      </w:r>
    </w:p>
    <w:p w14:paraId="7F16786F" w14:textId="77777777" w:rsidR="00FD64A1" w:rsidRDefault="00FD64A1" w:rsidP="000A0EF4">
      <w:pPr>
        <w:pStyle w:val="Liststycke"/>
        <w:numPr>
          <w:ilvl w:val="0"/>
          <w:numId w:val="9"/>
        </w:numPr>
        <w:rPr>
          <w:sz w:val="24"/>
          <w:szCs w:val="24"/>
        </w:rPr>
      </w:pPr>
      <w:r w:rsidRPr="00FD64A1">
        <w:rPr>
          <w:sz w:val="24"/>
          <w:szCs w:val="24"/>
        </w:rPr>
        <w:t>M</w:t>
      </w:r>
      <w:r w:rsidR="003E673A" w:rsidRPr="00FD64A1">
        <w:rPr>
          <w:sz w:val="24"/>
          <w:szCs w:val="24"/>
        </w:rPr>
        <w:t xml:space="preserve">edicinska njursjukdomar, </w:t>
      </w:r>
    </w:p>
    <w:p w14:paraId="0CBF3CAE" w14:textId="77777777" w:rsidR="00FD64A1" w:rsidRDefault="00FD64A1" w:rsidP="00F834CA">
      <w:pPr>
        <w:pStyle w:val="Liststycke"/>
        <w:numPr>
          <w:ilvl w:val="0"/>
          <w:numId w:val="9"/>
        </w:numPr>
        <w:rPr>
          <w:sz w:val="24"/>
          <w:szCs w:val="24"/>
        </w:rPr>
      </w:pPr>
      <w:r w:rsidRPr="00FD64A1">
        <w:rPr>
          <w:sz w:val="24"/>
          <w:szCs w:val="24"/>
        </w:rPr>
        <w:t>I</w:t>
      </w:r>
      <w:r w:rsidR="003E673A" w:rsidRPr="00FD64A1">
        <w:rPr>
          <w:sz w:val="24"/>
          <w:szCs w:val="24"/>
        </w:rPr>
        <w:t xml:space="preserve">nternmedicin och kirurgi, om läkaren uppehåller tjänst i självständig ställning vid enhet för medicin eller kirurgi, </w:t>
      </w:r>
    </w:p>
    <w:p w14:paraId="11C73BA2" w14:textId="1F878F3E" w:rsidR="003E673A" w:rsidRPr="00FD64A1" w:rsidRDefault="00FD64A1" w:rsidP="00F834CA">
      <w:pPr>
        <w:pStyle w:val="Liststycke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3E673A" w:rsidRPr="00FD64A1">
        <w:rPr>
          <w:sz w:val="24"/>
          <w:szCs w:val="24"/>
        </w:rPr>
        <w:t xml:space="preserve">llmänmedicin, om läkaren innehar tjänst som läkare vid barnavårdscentral. </w:t>
      </w:r>
    </w:p>
    <w:p w14:paraId="3FB94C53" w14:textId="77777777" w:rsidR="003E673A" w:rsidRPr="003E673A" w:rsidRDefault="003E673A" w:rsidP="007868BD">
      <w:pPr>
        <w:rPr>
          <w:sz w:val="24"/>
          <w:szCs w:val="24"/>
        </w:rPr>
      </w:pPr>
    </w:p>
    <w:p w14:paraId="0CF1E73E" w14:textId="77777777" w:rsidR="007868BD" w:rsidRDefault="007868BD" w:rsidP="007868BD">
      <w:pPr>
        <w:rPr>
          <w:sz w:val="24"/>
        </w:rPr>
      </w:pPr>
      <w:r w:rsidRPr="00843F73">
        <w:rPr>
          <w:sz w:val="24"/>
        </w:rPr>
        <w:t>I syfte att få en smidig hantering som underlättar för såväl patienter som förskrivare, har regionen beslutat att medge subvention också då dessa livsmedel förskrivs av legitimerad dietist.</w:t>
      </w:r>
    </w:p>
    <w:p w14:paraId="1A196D9D" w14:textId="77777777" w:rsidR="00E51F0B" w:rsidRPr="00843F73" w:rsidRDefault="00E51F0B" w:rsidP="007868BD">
      <w:pPr>
        <w:rPr>
          <w:sz w:val="24"/>
        </w:rPr>
      </w:pPr>
    </w:p>
    <w:p w14:paraId="3740EE05" w14:textId="2E56660C" w:rsidR="007868BD" w:rsidRDefault="007868BD" w:rsidP="007868BD">
      <w:pPr>
        <w:rPr>
          <w:sz w:val="24"/>
        </w:rPr>
      </w:pPr>
      <w:r w:rsidRPr="00843F73">
        <w:rPr>
          <w:sz w:val="24"/>
        </w:rPr>
        <w:t>Följande gäller avseende förskrivna livsmedel till barn fram till dagen då patienten fyller 16 år.</w:t>
      </w:r>
    </w:p>
    <w:p w14:paraId="5F155262" w14:textId="77777777" w:rsidR="00586A1E" w:rsidRPr="00843F73" w:rsidRDefault="00586A1E" w:rsidP="007868BD">
      <w:pPr>
        <w:rPr>
          <w:sz w:val="24"/>
        </w:rPr>
      </w:pPr>
    </w:p>
    <w:p w14:paraId="50F80E02" w14:textId="77777777" w:rsidR="007868BD" w:rsidRDefault="007868BD" w:rsidP="007868BD">
      <w:pPr>
        <w:pStyle w:val="Rubrik3"/>
      </w:pPr>
      <w:r w:rsidRPr="00741B47">
        <w:t>För förskrivare</w:t>
      </w:r>
    </w:p>
    <w:p w14:paraId="573E348C" w14:textId="0FA58952" w:rsidR="007868BD" w:rsidRPr="00932450" w:rsidRDefault="00932450" w:rsidP="00932450">
      <w:pPr>
        <w:rPr>
          <w:rFonts w:eastAsiaTheme="minorEastAsia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CEE6F" wp14:editId="67B22493">
                <wp:simplePos x="0" y="0"/>
                <wp:positionH relativeFrom="column">
                  <wp:posOffset>889412</wp:posOffset>
                </wp:positionH>
                <wp:positionV relativeFrom="paragraph">
                  <wp:posOffset>278130</wp:posOffset>
                </wp:positionV>
                <wp:extent cx="207818" cy="0"/>
                <wp:effectExtent l="0" t="76200" r="20955" b="95250"/>
                <wp:wrapNone/>
                <wp:docPr id="1219752587" name="Rak pil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81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6C1B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1" o:spid="_x0000_s1026" type="#_x0000_t32" style="position:absolute;margin-left:70.05pt;margin-top:21.9pt;width:16.3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" strokecolor="black [3040]">
                <v:stroke endarrow="block"/>
              </v:shape>
            </w:pict>
          </mc:Fallback>
        </mc:AlternateContent>
      </w:r>
      <w:r w:rsidR="007868BD">
        <w:rPr>
          <w:sz w:val="24"/>
          <w:szCs w:val="24"/>
        </w:rPr>
        <w:t>Region Blekinges</w:t>
      </w:r>
      <w:r w:rsidR="007868BD" w:rsidRPr="00167059">
        <w:rPr>
          <w:sz w:val="24"/>
          <w:szCs w:val="24"/>
        </w:rPr>
        <w:t xml:space="preserve"> </w:t>
      </w:r>
      <w:r w:rsidRPr="00FD0889">
        <w:rPr>
          <w:i/>
          <w:sz w:val="24"/>
          <w:szCs w:val="24"/>
        </w:rPr>
        <w:t>Livsmede</w:t>
      </w:r>
      <w:r>
        <w:rPr>
          <w:i/>
          <w:sz w:val="24"/>
          <w:szCs w:val="24"/>
        </w:rPr>
        <w:t>lsanvisning för barn under 16 år</w:t>
      </w:r>
      <w:r>
        <w:rPr>
          <w:sz w:val="24"/>
          <w:szCs w:val="24"/>
        </w:rPr>
        <w:t xml:space="preserve"> </w:t>
      </w:r>
      <w:r w:rsidR="007868BD">
        <w:rPr>
          <w:sz w:val="24"/>
          <w:szCs w:val="24"/>
        </w:rPr>
        <w:t xml:space="preserve">används. </w:t>
      </w:r>
      <w:r>
        <w:rPr>
          <w:rFonts w:eastAsiaTheme="minorEastAsia"/>
          <w:sz w:val="24"/>
          <w:szCs w:val="24"/>
        </w:rPr>
        <w:t>EyeDoc blanketterna nås via WEADDSync       EyeDoc Patientvy,</w:t>
      </w:r>
      <w:r w:rsidRPr="00932450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se </w:t>
      </w:r>
      <w:r w:rsidRPr="00FE2ACF">
        <w:rPr>
          <w:rFonts w:eastAsiaTheme="minorEastAsia"/>
          <w:sz w:val="24"/>
          <w:szCs w:val="24"/>
        </w:rPr>
        <w:t>region</w:t>
      </w:r>
      <w:r>
        <w:rPr>
          <w:rFonts w:eastAsiaTheme="minorEastAsia"/>
          <w:sz w:val="24"/>
          <w:szCs w:val="24"/>
        </w:rPr>
        <w:t>övergripande</w:t>
      </w:r>
      <w:r w:rsidRPr="00FE2ACF">
        <w:rPr>
          <w:rFonts w:eastAsiaTheme="minorEastAsia"/>
          <w:sz w:val="24"/>
          <w:szCs w:val="24"/>
        </w:rPr>
        <w:t xml:space="preserve"> rutin</w:t>
      </w:r>
      <w:r>
        <w:rPr>
          <w:rFonts w:eastAsiaTheme="minorEastAsia"/>
          <w:sz w:val="24"/>
          <w:szCs w:val="24"/>
        </w:rPr>
        <w:t xml:space="preserve"> ”</w:t>
      </w:r>
      <w:r w:rsidRPr="00CE1D68">
        <w:rPr>
          <w:rFonts w:eastAsiaTheme="minorEastAsia"/>
          <w:sz w:val="24"/>
          <w:szCs w:val="24"/>
        </w:rPr>
        <w:t>Formulär och intyg i EyeDoc</w:t>
      </w:r>
      <w:r>
        <w:rPr>
          <w:rFonts w:eastAsiaTheme="minorEastAsia"/>
          <w:sz w:val="24"/>
          <w:szCs w:val="24"/>
        </w:rPr>
        <w:t>”</w:t>
      </w:r>
      <w:r w:rsidR="007868BD">
        <w:rPr>
          <w:i/>
          <w:sz w:val="24"/>
          <w:szCs w:val="24"/>
        </w:rPr>
        <w:t xml:space="preserve">. </w:t>
      </w:r>
      <w:r w:rsidR="007868BD">
        <w:rPr>
          <w:sz w:val="24"/>
        </w:rPr>
        <w:t>Varje f</w:t>
      </w:r>
      <w:r w:rsidR="007868BD" w:rsidRPr="00F42E67">
        <w:rPr>
          <w:sz w:val="24"/>
        </w:rPr>
        <w:t>örskrivning får avse livsmedel för högst tre månaders behov</w:t>
      </w:r>
      <w:r w:rsidR="007868BD">
        <w:rPr>
          <w:sz w:val="24"/>
        </w:rPr>
        <w:t>. Giltighetstid 1 år.</w:t>
      </w:r>
      <w:r w:rsidR="007868BD" w:rsidRPr="00F42E67">
        <w:rPr>
          <w:sz w:val="24"/>
        </w:rPr>
        <w:br/>
      </w:r>
    </w:p>
    <w:p w14:paraId="0872C630" w14:textId="1510B826" w:rsidR="007868BD" w:rsidRPr="00741B47" w:rsidRDefault="007868BD" w:rsidP="007868BD">
      <w:pPr>
        <w:pStyle w:val="Rubrik3"/>
      </w:pPr>
      <w:r w:rsidRPr="00741B47">
        <w:t>För expedierande apotek</w:t>
      </w:r>
    </w:p>
    <w:p w14:paraId="3629E56C" w14:textId="12F6BB6B" w:rsidR="007868BD" w:rsidRDefault="007868BD" w:rsidP="007868BD">
      <w:pPr>
        <w:rPr>
          <w:sz w:val="24"/>
        </w:rPr>
      </w:pPr>
      <w:r w:rsidRPr="00B63807">
        <w:rPr>
          <w:sz w:val="24"/>
        </w:rPr>
        <w:t xml:space="preserve">Patienten skall betala en egenavgift, 120 kr per expedition. Överskjutande belopp faktureras region Blekinge. </w:t>
      </w:r>
      <w:r w:rsidRPr="001A5912">
        <w:rPr>
          <w:b/>
          <w:bCs/>
          <w:sz w:val="24"/>
        </w:rPr>
        <w:t xml:space="preserve">Fakturan skall innehålla uppgift om patientens </w:t>
      </w:r>
      <w:r w:rsidR="00F26B96">
        <w:rPr>
          <w:b/>
          <w:bCs/>
          <w:sz w:val="24"/>
        </w:rPr>
        <w:t>initialer</w:t>
      </w:r>
      <w:r w:rsidRPr="001A5912">
        <w:rPr>
          <w:b/>
          <w:bCs/>
          <w:sz w:val="24"/>
        </w:rPr>
        <w:t xml:space="preserve"> och födelsedat</w:t>
      </w:r>
      <w:r w:rsidR="00F26B96">
        <w:rPr>
          <w:b/>
          <w:bCs/>
          <w:sz w:val="24"/>
        </w:rPr>
        <w:t>um</w:t>
      </w:r>
      <w:r w:rsidR="000821FA">
        <w:rPr>
          <w:b/>
          <w:bCs/>
          <w:sz w:val="24"/>
        </w:rPr>
        <w:t xml:space="preserve"> </w:t>
      </w:r>
      <w:r w:rsidR="000821FA">
        <w:rPr>
          <w:b/>
          <w:bCs/>
          <w:sz w:val="24"/>
          <w:szCs w:val="24"/>
        </w:rPr>
        <w:t>(ÅÅMMDD)</w:t>
      </w:r>
      <w:r w:rsidRPr="001A5912">
        <w:rPr>
          <w:b/>
          <w:bCs/>
          <w:sz w:val="24"/>
        </w:rPr>
        <w:t>, vara, mängd samt förskrivare och arbetsplatskod</w:t>
      </w:r>
      <w:r w:rsidRPr="00B63807">
        <w:rPr>
          <w:sz w:val="24"/>
        </w:rPr>
        <w:t>.</w:t>
      </w:r>
    </w:p>
    <w:p w14:paraId="00532CBE" w14:textId="77777777" w:rsidR="007868BD" w:rsidRPr="00B63807" w:rsidRDefault="007868BD" w:rsidP="007868BD">
      <w:pPr>
        <w:rPr>
          <w:sz w:val="24"/>
        </w:rPr>
      </w:pPr>
    </w:p>
    <w:p w14:paraId="11E81399" w14:textId="6868C638" w:rsidR="007868BD" w:rsidRPr="001A5912" w:rsidRDefault="007868BD" w:rsidP="007868BD">
      <w:pPr>
        <w:rPr>
          <w:b/>
          <w:bCs/>
          <w:sz w:val="24"/>
        </w:rPr>
      </w:pPr>
      <w:r w:rsidRPr="001A5912">
        <w:rPr>
          <w:b/>
          <w:bCs/>
          <w:sz w:val="24"/>
        </w:rPr>
        <w:t xml:space="preserve">Ange referenskod </w:t>
      </w:r>
      <w:r w:rsidRPr="00F26B96">
        <w:rPr>
          <w:b/>
          <w:bCs/>
          <w:sz w:val="24"/>
        </w:rPr>
        <w:t>16153528</w:t>
      </w:r>
    </w:p>
    <w:p w14:paraId="0F448C42" w14:textId="77777777" w:rsidR="007868BD" w:rsidRDefault="007868BD" w:rsidP="007868BD">
      <w:pPr>
        <w:rPr>
          <w:sz w:val="24"/>
        </w:rPr>
      </w:pPr>
      <w:r>
        <w:rPr>
          <w:sz w:val="24"/>
        </w:rPr>
        <w:t>F</w:t>
      </w:r>
      <w:r w:rsidRPr="00F42E67">
        <w:rPr>
          <w:sz w:val="24"/>
        </w:rPr>
        <w:t>aktur</w:t>
      </w:r>
      <w:r>
        <w:rPr>
          <w:sz w:val="24"/>
        </w:rPr>
        <w:t>eringsadress</w:t>
      </w:r>
      <w:r w:rsidRPr="00F42E67">
        <w:rPr>
          <w:sz w:val="24"/>
        </w:rPr>
        <w:br/>
      </w:r>
      <w:r>
        <w:rPr>
          <w:sz w:val="24"/>
        </w:rPr>
        <w:t>Region Blekinge</w:t>
      </w:r>
      <w:r>
        <w:rPr>
          <w:sz w:val="24"/>
        </w:rPr>
        <w:br/>
      </w:r>
      <w:r w:rsidRPr="00F42E67">
        <w:rPr>
          <w:sz w:val="24"/>
        </w:rPr>
        <w:t>Box 158</w:t>
      </w:r>
      <w:r w:rsidRPr="00F42E67">
        <w:rPr>
          <w:sz w:val="24"/>
        </w:rPr>
        <w:br/>
        <w:t>371 22 Karlskrona</w:t>
      </w:r>
    </w:p>
    <w:p w14:paraId="07E061F9" w14:textId="77777777" w:rsidR="00586A1E" w:rsidRDefault="00586A1E">
      <w:pPr>
        <w:spacing w:after="200" w:line="276" w:lineRule="auto"/>
        <w:rPr>
          <w:rFonts w:ascii="Corbel" w:eastAsiaTheme="majorEastAsia" w:hAnsi="Corbel" w:cstheme="majorBidi"/>
          <w:b/>
          <w:bCs/>
          <w:sz w:val="28"/>
          <w:szCs w:val="26"/>
        </w:rPr>
      </w:pPr>
      <w:r>
        <w:br w:type="page"/>
      </w:r>
    </w:p>
    <w:p w14:paraId="5AD5CCBB" w14:textId="4231B458" w:rsidR="007868BD" w:rsidRDefault="007868BD" w:rsidP="007868BD">
      <w:pPr>
        <w:pStyle w:val="Rubrik2"/>
      </w:pPr>
      <w:bookmarkStart w:id="2" w:name="_Toc239767359"/>
      <w:r w:rsidRPr="00167059">
        <w:lastRenderedPageBreak/>
        <w:t xml:space="preserve">Livsmedel för speciella medicinska ändamål för </w:t>
      </w:r>
      <w:r>
        <w:t>patient</w:t>
      </w:r>
      <w:r w:rsidRPr="00167059">
        <w:t xml:space="preserve"> äldre än 16 år</w:t>
      </w:r>
      <w:bookmarkEnd w:id="2"/>
      <w:r w:rsidRPr="00167059">
        <w:t xml:space="preserve"> </w:t>
      </w:r>
    </w:p>
    <w:p w14:paraId="571BF7CD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6FE5374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Patientens maxavgift för all förskrivning är </w:t>
      </w:r>
      <w:r w:rsidRPr="007E3704">
        <w:rPr>
          <w:rFonts w:ascii="Garamond" w:hAnsi="Garamond"/>
          <w:b/>
          <w:bCs/>
          <w:sz w:val="24"/>
          <w:szCs w:val="24"/>
        </w:rPr>
        <w:t>1600 kronor per månad</w:t>
      </w:r>
      <w:r>
        <w:rPr>
          <w:rFonts w:ascii="Garamond" w:hAnsi="Garamond"/>
          <w:sz w:val="24"/>
          <w:szCs w:val="24"/>
        </w:rPr>
        <w:t>.</w:t>
      </w:r>
    </w:p>
    <w:p w14:paraId="45D47D21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A594132" w14:textId="77777777" w:rsidR="00E51F0B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Förskrivning skall ske på av </w:t>
      </w:r>
      <w:r>
        <w:rPr>
          <w:rFonts w:ascii="Garamond" w:hAnsi="Garamond"/>
          <w:sz w:val="24"/>
          <w:szCs w:val="24"/>
        </w:rPr>
        <w:t>Region</w:t>
      </w:r>
      <w:r w:rsidRPr="00167059">
        <w:rPr>
          <w:rFonts w:ascii="Garamond" w:hAnsi="Garamond"/>
          <w:sz w:val="24"/>
          <w:szCs w:val="24"/>
        </w:rPr>
        <w:t xml:space="preserve"> Blekinge särskilt framtagen </w:t>
      </w:r>
      <w:r>
        <w:rPr>
          <w:rFonts w:ascii="Garamond" w:hAnsi="Garamond"/>
          <w:sz w:val="24"/>
          <w:szCs w:val="24"/>
        </w:rPr>
        <w:t>livsmedelsanvisning</w:t>
      </w:r>
      <w:r w:rsidR="00E51F0B">
        <w:rPr>
          <w:rFonts w:ascii="Garamond" w:hAnsi="Garamond"/>
          <w:sz w:val="24"/>
          <w:szCs w:val="24"/>
        </w:rPr>
        <w:t xml:space="preserve"> och får utfärdas av legitimerade läkare och dietister. </w:t>
      </w:r>
    </w:p>
    <w:p w14:paraId="7AED4709" w14:textId="77777777" w:rsidR="007E3704" w:rsidRDefault="007E370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3D13BBA" w14:textId="3F08B690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Detta g</w:t>
      </w:r>
      <w:r w:rsidRPr="00167059">
        <w:rPr>
          <w:rFonts w:ascii="Garamond" w:hAnsi="Garamond"/>
          <w:sz w:val="24"/>
          <w:szCs w:val="24"/>
        </w:rPr>
        <w:t>äller</w:t>
      </w:r>
      <w:r>
        <w:rPr>
          <w:rFonts w:ascii="Garamond" w:hAnsi="Garamond"/>
          <w:sz w:val="24"/>
          <w:szCs w:val="24"/>
        </w:rPr>
        <w:t xml:space="preserve"> alla </w:t>
      </w:r>
      <w:r w:rsidR="007E3704">
        <w:rPr>
          <w:rFonts w:ascii="Garamond" w:hAnsi="Garamond"/>
          <w:sz w:val="24"/>
          <w:szCs w:val="24"/>
        </w:rPr>
        <w:t>folkbokförda</w:t>
      </w:r>
      <w:r>
        <w:rPr>
          <w:rFonts w:ascii="Garamond" w:hAnsi="Garamond"/>
          <w:sz w:val="24"/>
          <w:szCs w:val="24"/>
        </w:rPr>
        <w:t xml:space="preserve"> i Blekinge som har fyllt 16 år.</w:t>
      </w:r>
    </w:p>
    <w:p w14:paraId="1A9308CF" w14:textId="77777777" w:rsidR="001F3DB7" w:rsidRDefault="001F3DB7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78919944" w14:textId="77777777" w:rsidR="007868BD" w:rsidRPr="00704453" w:rsidRDefault="007868BD" w:rsidP="007868BD">
      <w:pPr>
        <w:pStyle w:val="Default"/>
        <w:jc w:val="left"/>
        <w:rPr>
          <w:rFonts w:ascii="Garamond" w:hAnsi="Garamond"/>
          <w:b/>
          <w:sz w:val="24"/>
          <w:szCs w:val="24"/>
        </w:rPr>
      </w:pPr>
      <w:r w:rsidRPr="00704453">
        <w:rPr>
          <w:rFonts w:ascii="Garamond" w:hAnsi="Garamond"/>
          <w:b/>
          <w:sz w:val="24"/>
          <w:szCs w:val="24"/>
        </w:rPr>
        <w:t xml:space="preserve">Patientavgift per ordination kosttillägg: </w:t>
      </w:r>
    </w:p>
    <w:p w14:paraId="04B1B666" w14:textId="02C74AF7" w:rsidR="007868BD" w:rsidRPr="00167059" w:rsidRDefault="007868BD" w:rsidP="007868BD">
      <w:pPr>
        <w:pStyle w:val="Default"/>
        <w:tabs>
          <w:tab w:val="left" w:pos="3544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</w:t>
      </w:r>
      <w:r>
        <w:rPr>
          <w:rFonts w:ascii="Garamond" w:hAnsi="Garamond"/>
          <w:sz w:val="24"/>
          <w:szCs w:val="24"/>
        </w:rPr>
        <w:t>navgift för ett kosttillägg per dag</w:t>
      </w:r>
      <w:r w:rsidR="007E370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180 kronor per månad</w:t>
      </w:r>
    </w:p>
    <w:p w14:paraId="30AF21BA" w14:textId="77777777" w:rsidR="007868BD" w:rsidRPr="00167059" w:rsidRDefault="007868BD" w:rsidP="007868BD">
      <w:pPr>
        <w:pStyle w:val="Default"/>
        <w:tabs>
          <w:tab w:val="left" w:pos="3544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</w:t>
      </w:r>
      <w:r>
        <w:rPr>
          <w:rFonts w:ascii="Garamond" w:hAnsi="Garamond"/>
          <w:sz w:val="24"/>
          <w:szCs w:val="24"/>
        </w:rPr>
        <w:t>navgift för två kosttillägg per dag</w:t>
      </w:r>
      <w:r>
        <w:rPr>
          <w:rFonts w:ascii="Garamond" w:hAnsi="Garamond"/>
          <w:sz w:val="24"/>
          <w:szCs w:val="24"/>
        </w:rPr>
        <w:tab/>
        <w:t>360 kronor per månad</w:t>
      </w:r>
    </w:p>
    <w:p w14:paraId="49AD98AA" w14:textId="77777777" w:rsidR="007868BD" w:rsidRPr="00167059" w:rsidRDefault="007868BD" w:rsidP="007868BD">
      <w:pPr>
        <w:pStyle w:val="Default"/>
        <w:tabs>
          <w:tab w:val="left" w:pos="3544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</w:t>
      </w:r>
      <w:r>
        <w:rPr>
          <w:rFonts w:ascii="Garamond" w:hAnsi="Garamond"/>
          <w:sz w:val="24"/>
          <w:szCs w:val="24"/>
        </w:rPr>
        <w:t>navgift för tre kosttillägg per dag</w:t>
      </w:r>
      <w:r>
        <w:rPr>
          <w:rFonts w:ascii="Garamond" w:hAnsi="Garamond"/>
          <w:sz w:val="24"/>
          <w:szCs w:val="24"/>
        </w:rPr>
        <w:tab/>
        <w:t>540 kronor per månad</w:t>
      </w:r>
    </w:p>
    <w:p w14:paraId="23C67F29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Och så vidare</w:t>
      </w:r>
      <w:r w:rsidRPr="00167059">
        <w:rPr>
          <w:rFonts w:ascii="Garamond" w:hAnsi="Garamond"/>
          <w:sz w:val="24"/>
          <w:szCs w:val="24"/>
        </w:rPr>
        <w:t xml:space="preserve"> (1</w:t>
      </w:r>
      <w:r>
        <w:rPr>
          <w:rFonts w:ascii="Garamond" w:hAnsi="Garamond"/>
          <w:sz w:val="24"/>
          <w:szCs w:val="24"/>
        </w:rPr>
        <w:t>8</w:t>
      </w:r>
      <w:r w:rsidRPr="00167059">
        <w:rPr>
          <w:rFonts w:ascii="Garamond" w:hAnsi="Garamond"/>
          <w:sz w:val="24"/>
          <w:szCs w:val="24"/>
        </w:rPr>
        <w:t xml:space="preserve">0 kronor per ytterligare </w:t>
      </w:r>
      <w:r>
        <w:rPr>
          <w:rFonts w:ascii="Garamond" w:hAnsi="Garamond"/>
          <w:sz w:val="24"/>
          <w:szCs w:val="24"/>
        </w:rPr>
        <w:t>kost</w:t>
      </w:r>
      <w:r w:rsidRPr="00167059">
        <w:rPr>
          <w:rFonts w:ascii="Garamond" w:hAnsi="Garamond"/>
          <w:sz w:val="24"/>
          <w:szCs w:val="24"/>
        </w:rPr>
        <w:t xml:space="preserve">tillägg) </w:t>
      </w:r>
    </w:p>
    <w:p w14:paraId="110913BA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24467328" w14:textId="77777777" w:rsidR="007868BD" w:rsidRPr="00704453" w:rsidRDefault="007868BD" w:rsidP="007868BD">
      <w:pPr>
        <w:pStyle w:val="Default"/>
        <w:jc w:val="left"/>
        <w:rPr>
          <w:rFonts w:ascii="Garamond" w:hAnsi="Garamond"/>
          <w:b/>
          <w:sz w:val="24"/>
          <w:szCs w:val="24"/>
        </w:rPr>
      </w:pPr>
      <w:r w:rsidRPr="00704453">
        <w:rPr>
          <w:rFonts w:ascii="Garamond" w:hAnsi="Garamond"/>
          <w:b/>
          <w:sz w:val="24"/>
          <w:szCs w:val="24"/>
        </w:rPr>
        <w:t xml:space="preserve">Patientavgift per ordination sondnäring: </w:t>
      </w:r>
    </w:p>
    <w:p w14:paraId="3DBC7BEE" w14:textId="2F3B9FFB" w:rsidR="007868BD" w:rsidRPr="00167059" w:rsidRDefault="007868BD" w:rsidP="007868BD">
      <w:pPr>
        <w:pStyle w:val="Default"/>
        <w:tabs>
          <w:tab w:val="left" w:pos="4111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Egenavgif</w:t>
      </w:r>
      <w:r>
        <w:rPr>
          <w:rFonts w:ascii="Garamond" w:hAnsi="Garamond"/>
          <w:sz w:val="24"/>
          <w:szCs w:val="24"/>
        </w:rPr>
        <w:t>t för 500 ml sondnäring per dag</w:t>
      </w:r>
      <w:r w:rsidR="007E370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400 kronor per månad</w:t>
      </w:r>
    </w:p>
    <w:p w14:paraId="02EB2E5C" w14:textId="1D751E14" w:rsidR="007868BD" w:rsidRPr="00167059" w:rsidRDefault="007868BD" w:rsidP="007868BD">
      <w:pPr>
        <w:pStyle w:val="Default"/>
        <w:tabs>
          <w:tab w:val="left" w:pos="4111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Egenavgift för 1000 ml sondnäring per dag</w:t>
      </w:r>
      <w:r>
        <w:rPr>
          <w:rFonts w:ascii="Garamond" w:hAnsi="Garamond"/>
          <w:sz w:val="24"/>
          <w:szCs w:val="24"/>
        </w:rPr>
        <w:tab/>
        <w:t>800 kronor per månad</w:t>
      </w:r>
    </w:p>
    <w:p w14:paraId="135E2B2F" w14:textId="3E97405E" w:rsidR="007868BD" w:rsidRPr="00167059" w:rsidRDefault="007868BD" w:rsidP="007868BD">
      <w:pPr>
        <w:pStyle w:val="Default"/>
        <w:tabs>
          <w:tab w:val="left" w:pos="4111"/>
        </w:tabs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Egenavgift</w:t>
      </w:r>
      <w:r>
        <w:rPr>
          <w:rFonts w:ascii="Garamond" w:hAnsi="Garamond"/>
          <w:sz w:val="24"/>
          <w:szCs w:val="24"/>
        </w:rPr>
        <w:t xml:space="preserve"> för 1500 ml sondnäring per dag</w:t>
      </w:r>
      <w:r w:rsidR="007E370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1200 kronor per månad</w:t>
      </w:r>
    </w:p>
    <w:p w14:paraId="1EAB608D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Och så vidare </w:t>
      </w:r>
      <w:r w:rsidRPr="00167059">
        <w:rPr>
          <w:rFonts w:ascii="Garamond" w:hAnsi="Garamond"/>
          <w:sz w:val="24"/>
          <w:szCs w:val="24"/>
        </w:rPr>
        <w:t>(</w:t>
      </w:r>
      <w:r>
        <w:rPr>
          <w:rFonts w:ascii="Garamond" w:hAnsi="Garamond"/>
          <w:sz w:val="24"/>
          <w:szCs w:val="24"/>
        </w:rPr>
        <w:t xml:space="preserve">400 </w:t>
      </w:r>
      <w:r w:rsidRPr="00167059">
        <w:rPr>
          <w:rFonts w:ascii="Garamond" w:hAnsi="Garamond"/>
          <w:sz w:val="24"/>
          <w:szCs w:val="24"/>
        </w:rPr>
        <w:t xml:space="preserve">kronor per ytterligare </w:t>
      </w:r>
      <w:r>
        <w:rPr>
          <w:rFonts w:ascii="Garamond" w:hAnsi="Garamond"/>
          <w:sz w:val="24"/>
          <w:szCs w:val="24"/>
        </w:rPr>
        <w:t>500 ml sondnäring</w:t>
      </w:r>
      <w:r w:rsidRPr="00167059">
        <w:rPr>
          <w:rFonts w:ascii="Garamond" w:hAnsi="Garamond"/>
          <w:sz w:val="24"/>
          <w:szCs w:val="24"/>
        </w:rPr>
        <w:t xml:space="preserve">) </w:t>
      </w:r>
    </w:p>
    <w:p w14:paraId="2FA3CDBA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A181D81" w14:textId="77777777" w:rsidR="007868BD" w:rsidRPr="00704453" w:rsidRDefault="007868BD" w:rsidP="007868BD">
      <w:pPr>
        <w:pStyle w:val="Default"/>
        <w:jc w:val="left"/>
        <w:rPr>
          <w:rFonts w:ascii="Garamond" w:hAnsi="Garamond"/>
          <w:b/>
          <w:sz w:val="24"/>
          <w:szCs w:val="24"/>
        </w:rPr>
      </w:pPr>
      <w:r w:rsidRPr="00704453">
        <w:rPr>
          <w:rFonts w:ascii="Garamond" w:hAnsi="Garamond"/>
          <w:b/>
          <w:sz w:val="24"/>
          <w:szCs w:val="24"/>
        </w:rPr>
        <w:t xml:space="preserve">Patientavgift per ordination speciallivsmedel: </w:t>
      </w:r>
    </w:p>
    <w:p w14:paraId="4A30BBE6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Egenavgift för proteinreducerade livsmedel</w:t>
      </w:r>
      <w:r>
        <w:rPr>
          <w:rFonts w:ascii="Garamond" w:hAnsi="Garamond"/>
          <w:sz w:val="24"/>
          <w:szCs w:val="24"/>
        </w:rPr>
        <w:t>, p</w:t>
      </w:r>
      <w:r w:rsidRPr="00167059">
        <w:rPr>
          <w:rFonts w:ascii="Garamond" w:hAnsi="Garamond"/>
          <w:sz w:val="24"/>
          <w:szCs w:val="24"/>
        </w:rPr>
        <w:t xml:space="preserve">rodukter för patienter med PKU, SPC-flakes, Salovum. </w:t>
      </w:r>
    </w:p>
    <w:p w14:paraId="4AA53ED2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300</w:t>
      </w:r>
      <w:r w:rsidRPr="00167059">
        <w:rPr>
          <w:rFonts w:ascii="Garamond" w:hAnsi="Garamond"/>
          <w:sz w:val="24"/>
          <w:szCs w:val="24"/>
        </w:rPr>
        <w:t xml:space="preserve"> kronor per ordination</w:t>
      </w:r>
    </w:p>
    <w:p w14:paraId="14FF8EDB" w14:textId="77777777" w:rsidR="007E3704" w:rsidRDefault="007E370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57255631" w14:textId="704C7513" w:rsidR="007E3704" w:rsidRPr="00167059" w:rsidRDefault="007E3704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För mer utförlig information, se </w:t>
      </w:r>
      <w:hyperlink r:id="rId19" w:history="1">
        <w:r w:rsidRPr="007355D9">
          <w:rPr>
            <w:rStyle w:val="Hyperlnk"/>
            <w:rFonts w:ascii="Garamond" w:hAnsi="Garamond"/>
            <w:sz w:val="24"/>
            <w:szCs w:val="24"/>
          </w:rPr>
          <w:t>Patientavgifter och regelverk</w:t>
        </w:r>
      </w:hyperlink>
    </w:p>
    <w:p w14:paraId="4067D714" w14:textId="77777777" w:rsidR="007868BD" w:rsidRPr="00167059" w:rsidRDefault="007868BD" w:rsidP="007868BD">
      <w:pPr>
        <w:pStyle w:val="Rubrik3"/>
      </w:pPr>
      <w:r>
        <w:t>För förskrivare</w:t>
      </w:r>
    </w:p>
    <w:p w14:paraId="6FB2D150" w14:textId="6961CFE0" w:rsidR="007868BD" w:rsidRDefault="002B1411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E0CC37" wp14:editId="29BFC139">
                <wp:simplePos x="0" y="0"/>
                <wp:positionH relativeFrom="column">
                  <wp:posOffset>1096645</wp:posOffset>
                </wp:positionH>
                <wp:positionV relativeFrom="paragraph">
                  <wp:posOffset>281098</wp:posOffset>
                </wp:positionV>
                <wp:extent cx="207818" cy="0"/>
                <wp:effectExtent l="0" t="76200" r="20955" b="95250"/>
                <wp:wrapNone/>
                <wp:docPr id="2049868380" name="Rak pil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81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6841A2" id="Rak pilkoppling 1" o:spid="_x0000_s1026" type="#_x0000_t32" style="position:absolute;margin-left:86.35pt;margin-top:22.15pt;width:16.3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" strokecolor="black [3040]">
                <v:stroke endarrow="block"/>
              </v:shape>
            </w:pict>
          </mc:Fallback>
        </mc:AlternateContent>
      </w:r>
      <w:r w:rsidR="007868BD">
        <w:rPr>
          <w:rFonts w:ascii="Garamond" w:hAnsi="Garamond"/>
          <w:sz w:val="24"/>
          <w:szCs w:val="24"/>
        </w:rPr>
        <w:t>Region Blekinges</w:t>
      </w:r>
      <w:r w:rsidR="007868BD" w:rsidRPr="00167059">
        <w:rPr>
          <w:rFonts w:ascii="Garamond" w:hAnsi="Garamond"/>
          <w:sz w:val="24"/>
          <w:szCs w:val="24"/>
        </w:rPr>
        <w:t xml:space="preserve"> </w:t>
      </w:r>
      <w:r w:rsidRPr="00FD0889">
        <w:rPr>
          <w:rFonts w:ascii="Garamond" w:hAnsi="Garamond"/>
          <w:i/>
          <w:sz w:val="24"/>
          <w:szCs w:val="24"/>
        </w:rPr>
        <w:t>Livsmedel/näringspreparat för personer över 16 år</w:t>
      </w:r>
      <w:r>
        <w:rPr>
          <w:rFonts w:ascii="Garamond" w:hAnsi="Garamond"/>
          <w:sz w:val="24"/>
          <w:szCs w:val="24"/>
        </w:rPr>
        <w:t xml:space="preserve"> </w:t>
      </w:r>
      <w:r w:rsidR="007868BD">
        <w:rPr>
          <w:rFonts w:ascii="Garamond" w:hAnsi="Garamond"/>
          <w:sz w:val="24"/>
          <w:szCs w:val="24"/>
        </w:rPr>
        <w:t xml:space="preserve">används. </w:t>
      </w:r>
      <w:r w:rsidRPr="002B1411">
        <w:rPr>
          <w:rFonts w:ascii="Garamond" w:hAnsi="Garamond"/>
          <w:sz w:val="24"/>
          <w:szCs w:val="24"/>
        </w:rPr>
        <w:t>EyeDoc blanketterna nås via WEADDSync       EyeDoc Patientvy, se regionövergripande rutin ”Formulär och intyg i EyeDoc”.</w:t>
      </w:r>
      <w:r>
        <w:rPr>
          <w:rFonts w:ascii="Garamond" w:hAnsi="Garamond"/>
          <w:i/>
          <w:sz w:val="24"/>
          <w:szCs w:val="24"/>
        </w:rPr>
        <w:t xml:space="preserve"> </w:t>
      </w:r>
      <w:r w:rsidR="007868BD" w:rsidRPr="00167059">
        <w:rPr>
          <w:rFonts w:ascii="Garamond" w:hAnsi="Garamond"/>
          <w:sz w:val="24"/>
          <w:szCs w:val="24"/>
        </w:rPr>
        <w:t>Vid ordination anges vara och mängd för en månad</w:t>
      </w:r>
      <w:r w:rsidR="007868BD">
        <w:rPr>
          <w:rFonts w:ascii="Garamond" w:hAnsi="Garamond"/>
          <w:sz w:val="24"/>
          <w:szCs w:val="24"/>
        </w:rPr>
        <w:t>s behov, antal uttag samt patientens avgift per månad.</w:t>
      </w:r>
      <w:r w:rsidR="007868BD" w:rsidRPr="00167059">
        <w:rPr>
          <w:rFonts w:ascii="Garamond" w:hAnsi="Garamond"/>
          <w:sz w:val="24"/>
          <w:szCs w:val="24"/>
        </w:rPr>
        <w:t xml:space="preserve"> </w:t>
      </w:r>
      <w:r w:rsidR="007868BD">
        <w:rPr>
          <w:rFonts w:ascii="Garamond" w:hAnsi="Garamond"/>
          <w:sz w:val="24"/>
          <w:szCs w:val="24"/>
        </w:rPr>
        <w:t>Giltighetstid 6 månader</w:t>
      </w:r>
      <w:r>
        <w:rPr>
          <w:rFonts w:ascii="Garamond" w:hAnsi="Garamond"/>
          <w:sz w:val="24"/>
          <w:szCs w:val="24"/>
        </w:rPr>
        <w:t>.</w:t>
      </w:r>
    </w:p>
    <w:p w14:paraId="73DAF2CC" w14:textId="77777777" w:rsidR="002B1411" w:rsidRPr="00167059" w:rsidRDefault="002B1411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A14D968" w14:textId="77777777" w:rsidR="007868BD" w:rsidRPr="00167059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4CE5419F" w14:textId="01212F7D" w:rsidR="007868BD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>Patienten ska betala en egenavgift</w:t>
      </w:r>
      <w:r>
        <w:rPr>
          <w:rFonts w:ascii="Garamond" w:hAnsi="Garamond"/>
          <w:sz w:val="24"/>
          <w:szCs w:val="24"/>
        </w:rPr>
        <w:t xml:space="preserve"> enligt ovan</w:t>
      </w:r>
      <w:r w:rsidRPr="00B63807">
        <w:rPr>
          <w:rFonts w:ascii="Garamond" w:hAnsi="Garamond"/>
          <w:sz w:val="24"/>
          <w:szCs w:val="24"/>
        </w:rPr>
        <w:t>. Egenavgiften ingår inte i högkostnadsskyddet. Överskjutande belopp faktureras region</w:t>
      </w:r>
      <w:r w:rsidRPr="00645EC8">
        <w:rPr>
          <w:rFonts w:ascii="Garamond" w:hAnsi="Garamond"/>
          <w:sz w:val="24"/>
          <w:szCs w:val="24"/>
        </w:rPr>
        <w:t xml:space="preserve"> Blekinge</w:t>
      </w:r>
      <w:r w:rsidRPr="00645EC8">
        <w:rPr>
          <w:rFonts w:ascii="Garamond" w:hAnsi="Garamond"/>
          <w:b/>
          <w:bCs/>
          <w:sz w:val="24"/>
          <w:szCs w:val="24"/>
        </w:rPr>
        <w:t xml:space="preserve">. Fakturan skall innehålla uppgift om patientens </w:t>
      </w:r>
      <w:r w:rsidR="00F26B96" w:rsidRPr="00F26B96">
        <w:rPr>
          <w:rFonts w:ascii="Garamond" w:hAnsi="Garamond"/>
          <w:b/>
          <w:bCs/>
          <w:sz w:val="24"/>
          <w:szCs w:val="24"/>
        </w:rPr>
        <w:t>initialer</w:t>
      </w:r>
      <w:r w:rsidR="00F26B96" w:rsidRPr="001A5912">
        <w:rPr>
          <w:b/>
          <w:bCs/>
          <w:sz w:val="24"/>
        </w:rPr>
        <w:t xml:space="preserve"> </w:t>
      </w:r>
      <w:r w:rsidRPr="00645EC8">
        <w:rPr>
          <w:rFonts w:ascii="Garamond" w:hAnsi="Garamond"/>
          <w:b/>
          <w:bCs/>
          <w:sz w:val="24"/>
          <w:szCs w:val="24"/>
        </w:rPr>
        <w:t>och födelsedat</w:t>
      </w:r>
      <w:r w:rsidR="00F26B96">
        <w:rPr>
          <w:rFonts w:ascii="Garamond" w:hAnsi="Garamond"/>
          <w:b/>
          <w:bCs/>
          <w:sz w:val="24"/>
          <w:szCs w:val="24"/>
        </w:rPr>
        <w:t>um</w:t>
      </w:r>
      <w:r w:rsidR="000821FA">
        <w:rPr>
          <w:rFonts w:ascii="Garamond" w:hAnsi="Garamond"/>
          <w:b/>
          <w:bCs/>
          <w:sz w:val="24"/>
          <w:szCs w:val="24"/>
        </w:rPr>
        <w:t xml:space="preserve"> (ÅÅMMDD)</w:t>
      </w:r>
      <w:r w:rsidRPr="00645EC8">
        <w:rPr>
          <w:rFonts w:ascii="Garamond" w:hAnsi="Garamond"/>
          <w:b/>
          <w:bCs/>
          <w:sz w:val="24"/>
          <w:szCs w:val="24"/>
        </w:rPr>
        <w:t>, vara, mängd, förskrivare, kundnummer samt patientens egenavgift.</w:t>
      </w:r>
    </w:p>
    <w:p w14:paraId="12135E9C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C214517" w14:textId="77777777" w:rsidR="007868BD" w:rsidRPr="00645EC8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645EC8">
        <w:rPr>
          <w:rFonts w:ascii="Garamond" w:hAnsi="Garamond"/>
          <w:b/>
          <w:bCs/>
          <w:sz w:val="24"/>
          <w:szCs w:val="24"/>
        </w:rPr>
        <w:t>Ange referenskod 13173180.</w:t>
      </w:r>
    </w:p>
    <w:p w14:paraId="73644298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85BA6BF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Faktureringsadress </w:t>
      </w:r>
    </w:p>
    <w:p w14:paraId="1F18CC06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</w:t>
      </w:r>
      <w:r w:rsidRPr="00167059">
        <w:rPr>
          <w:rFonts w:ascii="Garamond" w:hAnsi="Garamond"/>
          <w:sz w:val="24"/>
          <w:szCs w:val="24"/>
        </w:rPr>
        <w:t xml:space="preserve"> Blekinge </w:t>
      </w:r>
    </w:p>
    <w:p w14:paraId="1557C578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Box 158 </w:t>
      </w:r>
    </w:p>
    <w:p w14:paraId="633F446A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371 22 Karlskrona </w:t>
      </w:r>
    </w:p>
    <w:p w14:paraId="0D307CB7" w14:textId="77777777" w:rsidR="007868BD" w:rsidRDefault="007868BD" w:rsidP="007868BD">
      <w:pPr>
        <w:rPr>
          <w:rFonts w:ascii="Cambria" w:hAnsi="Cambria"/>
          <w:b/>
          <w:bCs/>
          <w:i/>
          <w:iCs/>
          <w:sz w:val="28"/>
          <w:szCs w:val="28"/>
        </w:rPr>
      </w:pPr>
    </w:p>
    <w:p w14:paraId="182D22AB" w14:textId="77777777" w:rsidR="007868BD" w:rsidRDefault="007868BD" w:rsidP="007868BD">
      <w:pPr>
        <w:rPr>
          <w:rFonts w:ascii="Cambria" w:hAnsi="Cambria"/>
          <w:b/>
          <w:bCs/>
          <w:i/>
          <w:iCs/>
          <w:sz w:val="28"/>
          <w:szCs w:val="28"/>
        </w:rPr>
      </w:pPr>
      <w:r>
        <w:br w:type="page"/>
      </w:r>
    </w:p>
    <w:p w14:paraId="1697B7B7" w14:textId="77777777" w:rsidR="007868BD" w:rsidRDefault="007868BD" w:rsidP="007868BD">
      <w:pPr>
        <w:pStyle w:val="Rubrik2"/>
      </w:pPr>
      <w:bookmarkStart w:id="3" w:name="_Toc239767360"/>
      <w:r w:rsidRPr="00167059">
        <w:lastRenderedPageBreak/>
        <w:t xml:space="preserve">Undantagshantering </w:t>
      </w:r>
      <w:r>
        <w:t>–</w:t>
      </w:r>
      <w:r w:rsidRPr="00167059">
        <w:t xml:space="preserve"> subventionering av läkemedel som </w:t>
      </w:r>
      <w:r>
        <w:t>inte</w:t>
      </w:r>
      <w:r w:rsidRPr="00167059">
        <w:t xml:space="preserve"> är förmånsberättigat</w:t>
      </w:r>
      <w:bookmarkEnd w:id="3"/>
    </w:p>
    <w:p w14:paraId="556FA6CB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75EA63E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I en överenskommelse mellan SKR och staten 2008 om statens ersättning för läkemedel inom läkemedelsförmånen har regionerna förbundit sig att i undantagsfall stå för kostnaden för läkemedel som inte omfattas av förmån. TLV (Tandvårds- och läkemedelsförmånsverket) avgör vilka läkemedel som kan förskrivas inom läkemedelsförmånen. Nationellt finns inga möjligheter till dispens, varför endast regionerna lokalt kan medverka till kostnadstäckning i mycket speciella fall. </w:t>
      </w:r>
    </w:p>
    <w:p w14:paraId="451C72F6" w14:textId="77777777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F732A6B" w14:textId="77777777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F42E67">
        <w:rPr>
          <w:rFonts w:ascii="Garamond" w:hAnsi="Garamond"/>
          <w:sz w:val="24"/>
          <w:szCs w:val="24"/>
        </w:rPr>
        <w:t>För att detta skall vara möjligt krävs enligt överenskommelse att samtliga f</w:t>
      </w:r>
      <w:r>
        <w:rPr>
          <w:rFonts w:ascii="Garamond" w:hAnsi="Garamond"/>
          <w:sz w:val="24"/>
          <w:szCs w:val="24"/>
        </w:rPr>
        <w:t>yra villkor nedan är uppfyllda.</w:t>
      </w:r>
    </w:p>
    <w:p w14:paraId="302F5005" w14:textId="77777777" w:rsidR="007868BD" w:rsidRPr="00115DA8" w:rsidRDefault="007868BD" w:rsidP="007868BD">
      <w:pPr>
        <w:pStyle w:val="Default"/>
        <w:numPr>
          <w:ilvl w:val="0"/>
          <w:numId w:val="4"/>
        </w:numPr>
        <w:jc w:val="left"/>
        <w:rPr>
          <w:rFonts w:ascii="Garamond" w:hAnsi="Garamond"/>
          <w:b/>
          <w:bCs/>
          <w:sz w:val="24"/>
          <w:szCs w:val="24"/>
        </w:rPr>
      </w:pPr>
      <w:r w:rsidRPr="00115DA8">
        <w:rPr>
          <w:rFonts w:ascii="Garamond" w:hAnsi="Garamond"/>
          <w:b/>
          <w:bCs/>
          <w:sz w:val="24"/>
          <w:szCs w:val="24"/>
        </w:rPr>
        <w:t xml:space="preserve">enskild patient (undantagsfall) </w:t>
      </w:r>
    </w:p>
    <w:p w14:paraId="221DA11E" w14:textId="77777777" w:rsidR="007868BD" w:rsidRPr="00115DA8" w:rsidRDefault="007868BD" w:rsidP="007868BD">
      <w:pPr>
        <w:pStyle w:val="Default"/>
        <w:numPr>
          <w:ilvl w:val="0"/>
          <w:numId w:val="4"/>
        </w:numPr>
        <w:jc w:val="left"/>
        <w:rPr>
          <w:rFonts w:ascii="Garamond" w:hAnsi="Garamond"/>
          <w:b/>
          <w:bCs/>
          <w:sz w:val="24"/>
          <w:szCs w:val="24"/>
        </w:rPr>
      </w:pPr>
      <w:r w:rsidRPr="00115DA8">
        <w:rPr>
          <w:rFonts w:ascii="Garamond" w:hAnsi="Garamond"/>
          <w:b/>
          <w:bCs/>
          <w:sz w:val="24"/>
          <w:szCs w:val="24"/>
        </w:rPr>
        <w:t xml:space="preserve">mycket angeläget medicinskt behov </w:t>
      </w:r>
    </w:p>
    <w:p w14:paraId="65BAB272" w14:textId="77777777" w:rsidR="007868BD" w:rsidRPr="00115DA8" w:rsidRDefault="007868BD" w:rsidP="007868BD">
      <w:pPr>
        <w:pStyle w:val="Default"/>
        <w:numPr>
          <w:ilvl w:val="0"/>
          <w:numId w:val="4"/>
        </w:numPr>
        <w:jc w:val="left"/>
        <w:rPr>
          <w:rFonts w:ascii="Garamond" w:hAnsi="Garamond"/>
          <w:b/>
          <w:bCs/>
          <w:sz w:val="24"/>
          <w:szCs w:val="24"/>
        </w:rPr>
      </w:pPr>
      <w:r w:rsidRPr="00115DA8">
        <w:rPr>
          <w:rFonts w:ascii="Garamond" w:hAnsi="Garamond"/>
          <w:b/>
          <w:bCs/>
          <w:sz w:val="24"/>
          <w:szCs w:val="24"/>
        </w:rPr>
        <w:t xml:space="preserve">behandlingsalternativ har sökts men saknas </w:t>
      </w:r>
    </w:p>
    <w:p w14:paraId="465CA23F" w14:textId="77777777" w:rsidR="007868BD" w:rsidRPr="00115DA8" w:rsidRDefault="007868BD" w:rsidP="007868BD">
      <w:pPr>
        <w:pStyle w:val="Default"/>
        <w:numPr>
          <w:ilvl w:val="0"/>
          <w:numId w:val="4"/>
        </w:numPr>
        <w:jc w:val="left"/>
        <w:rPr>
          <w:rFonts w:ascii="Garamond" w:hAnsi="Garamond"/>
          <w:b/>
          <w:bCs/>
          <w:sz w:val="24"/>
          <w:szCs w:val="24"/>
        </w:rPr>
      </w:pPr>
      <w:r w:rsidRPr="00115DA8">
        <w:rPr>
          <w:rFonts w:ascii="Garamond" w:hAnsi="Garamond"/>
          <w:b/>
          <w:bCs/>
          <w:sz w:val="24"/>
          <w:szCs w:val="24"/>
        </w:rPr>
        <w:t xml:space="preserve">kostnadseffektiv användning jämfört andra alternativ inom vården </w:t>
      </w:r>
    </w:p>
    <w:p w14:paraId="6AC914C4" w14:textId="77777777" w:rsidR="007868BD" w:rsidRPr="00C4046E" w:rsidRDefault="007868BD" w:rsidP="007868BD">
      <w:pPr>
        <w:pStyle w:val="Rubrik3"/>
      </w:pPr>
      <w:r w:rsidRPr="00C4046E">
        <w:t>För förskrivare</w:t>
      </w:r>
    </w:p>
    <w:p w14:paraId="132C915B" w14:textId="28E10CB3" w:rsidR="008607FD" w:rsidRPr="00174D9D" w:rsidRDefault="007868BD" w:rsidP="007868BD">
      <w:pPr>
        <w:pStyle w:val="Default"/>
        <w:jc w:val="left"/>
        <w:rPr>
          <w:rStyle w:val="Hyperlnk"/>
          <w:color w:val="auto"/>
          <w:szCs w:val="32"/>
          <w:u w:val="none"/>
        </w:rPr>
      </w:pPr>
      <w:r w:rsidRPr="00C70F8B">
        <w:rPr>
          <w:rFonts w:ascii="Garamond" w:hAnsi="Garamond"/>
          <w:sz w:val="24"/>
          <w:szCs w:val="24"/>
        </w:rPr>
        <w:t>Om de fyra villkoren enligt ovan är uppfyllda, kan förskrivare ansöka om undantagshantering</w:t>
      </w:r>
      <w:r>
        <w:rPr>
          <w:rFonts w:ascii="Garamond" w:hAnsi="Garamond"/>
          <w:sz w:val="24"/>
          <w:szCs w:val="24"/>
        </w:rPr>
        <w:t xml:space="preserve">. </w:t>
      </w:r>
      <w:r w:rsidR="008607FD">
        <w:rPr>
          <w:rFonts w:ascii="Garamond" w:hAnsi="Garamond"/>
          <w:sz w:val="24"/>
          <w:szCs w:val="24"/>
        </w:rPr>
        <w:t>Använd</w:t>
      </w:r>
      <w:r w:rsidR="00174D9D">
        <w:rPr>
          <w:rFonts w:ascii="Garamond" w:hAnsi="Garamond"/>
          <w:sz w:val="24"/>
          <w:szCs w:val="24"/>
        </w:rPr>
        <w:t xml:space="preserve"> </w:t>
      </w:r>
      <w:r w:rsidR="00174D9D">
        <w:rPr>
          <w:rFonts w:ascii="Garamond" w:hAnsi="Garamond"/>
          <w:i/>
          <w:iCs/>
          <w:sz w:val="24"/>
          <w:szCs w:val="24"/>
        </w:rPr>
        <w:t>Ansökningsblankett – Subventionering av läkemedel som ej är förmånsberättigat - Undantagshantering</w:t>
      </w:r>
      <w:r w:rsidR="008607FD">
        <w:rPr>
          <w:rFonts w:ascii="Garamond" w:hAnsi="Garamond"/>
          <w:sz w:val="24"/>
          <w:szCs w:val="24"/>
        </w:rPr>
        <w:t xml:space="preserve"> </w:t>
      </w:r>
      <w:r w:rsidR="00174D9D" w:rsidRPr="00174D9D"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som hittas i </w:t>
      </w:r>
      <w:hyperlink r:id="rId20" w:history="1">
        <w:r w:rsidR="00174D9D" w:rsidRPr="00174D9D">
          <w:rPr>
            <w:rStyle w:val="Hyperlnk"/>
            <w:rFonts w:ascii="Garamond" w:hAnsi="Garamond"/>
            <w:sz w:val="24"/>
            <w:szCs w:val="32"/>
          </w:rPr>
          <w:t>samverkanswebben</w:t>
        </w:r>
      </w:hyperlink>
      <w:r w:rsidR="00174D9D" w:rsidRPr="00174D9D"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 under ”Förskriva/ordinera/rekvirera”</w:t>
      </w:r>
    </w:p>
    <w:p w14:paraId="01EE8005" w14:textId="77777777" w:rsidR="008607FD" w:rsidRDefault="007868BD" w:rsidP="007868BD">
      <w:pPr>
        <w:pStyle w:val="Default"/>
        <w:jc w:val="left"/>
        <w:rPr>
          <w:rStyle w:val="Hyperlnk"/>
          <w:rFonts w:ascii="Garamond" w:hAnsi="Garamond"/>
          <w:color w:val="auto"/>
          <w:sz w:val="24"/>
          <w:szCs w:val="32"/>
          <w:u w:val="none"/>
        </w:rPr>
      </w:pPr>
      <w:r w:rsidRPr="007D256E">
        <w:rPr>
          <w:rStyle w:val="Hyperlnk"/>
          <w:rFonts w:ascii="Garamond" w:hAnsi="Garamond"/>
          <w:color w:val="auto"/>
          <w:sz w:val="24"/>
          <w:szCs w:val="32"/>
        </w:rPr>
        <w:t>Observera att det är en ansökan per läkemedel och patient.</w:t>
      </w:r>
      <w:r w:rsidR="000B58E8"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 Patienten </w:t>
      </w:r>
      <w:r w:rsidR="000B58E8" w:rsidRPr="000B58E8">
        <w:rPr>
          <w:rStyle w:val="Hyperlnk"/>
          <w:rFonts w:ascii="Garamond" w:hAnsi="Garamond"/>
          <w:color w:val="auto"/>
          <w:sz w:val="24"/>
          <w:szCs w:val="32"/>
          <w:u w:val="none"/>
        </w:rPr>
        <w:t>ska</w:t>
      </w:r>
      <w:r w:rsidR="000B58E8"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 vara folkbokförd i Blekinge. Förskrivningen kan ske av förskrivare i hela landet.</w:t>
      </w:r>
    </w:p>
    <w:p w14:paraId="3F2E80CA" w14:textId="00F73F62" w:rsidR="007868BD" w:rsidRPr="007D256E" w:rsidRDefault="007D256E" w:rsidP="007868BD">
      <w:pPr>
        <w:pStyle w:val="Default"/>
        <w:jc w:val="left"/>
        <w:rPr>
          <w:rFonts w:ascii="Garamond" w:hAnsi="Garamond"/>
          <w:color w:val="FF0000"/>
          <w:sz w:val="24"/>
          <w:szCs w:val="24"/>
        </w:rPr>
      </w:pPr>
      <w:r>
        <w:rPr>
          <w:rStyle w:val="Hyperlnk"/>
          <w:rFonts w:ascii="Garamond" w:hAnsi="Garamond"/>
          <w:color w:val="auto"/>
          <w:sz w:val="24"/>
          <w:szCs w:val="32"/>
        </w:rPr>
        <w:br/>
      </w:r>
      <w:r w:rsidR="007868BD" w:rsidRPr="007D256E">
        <w:rPr>
          <w:rFonts w:ascii="Garamond" w:hAnsi="Garamond"/>
          <w:sz w:val="24"/>
          <w:szCs w:val="24"/>
        </w:rPr>
        <w:t xml:space="preserve">Om ansökan beviljats, sker förskrivning enligt nedan. </w:t>
      </w:r>
      <w:r w:rsidR="007868BD" w:rsidRPr="007D256E">
        <w:rPr>
          <w:rFonts w:ascii="Garamond" w:hAnsi="Garamond"/>
          <w:b/>
          <w:bCs/>
          <w:sz w:val="24"/>
          <w:szCs w:val="24"/>
        </w:rPr>
        <w:t>Beslutets giltighetstid är 2 år</w:t>
      </w:r>
      <w:r w:rsidR="007868BD" w:rsidRPr="007D256E">
        <w:rPr>
          <w:rFonts w:ascii="Garamond" w:hAnsi="Garamond"/>
          <w:sz w:val="24"/>
          <w:szCs w:val="24"/>
        </w:rPr>
        <w:t xml:space="preserve"> om inget annat</w:t>
      </w:r>
      <w:r w:rsidR="007868BD" w:rsidRPr="00B63807">
        <w:rPr>
          <w:rFonts w:ascii="Garamond" w:hAnsi="Garamond"/>
          <w:sz w:val="24"/>
          <w:szCs w:val="24"/>
        </w:rPr>
        <w:t xml:space="preserve"> anges i beslutet</w:t>
      </w:r>
      <w:r w:rsidR="007868BD">
        <w:rPr>
          <w:rFonts w:ascii="Garamond" w:hAnsi="Garamond"/>
          <w:sz w:val="24"/>
          <w:szCs w:val="24"/>
        </w:rPr>
        <w:t>, e</w:t>
      </w:r>
      <w:r w:rsidR="007868BD" w:rsidRPr="00B63807">
        <w:rPr>
          <w:rFonts w:ascii="Garamond" w:hAnsi="Garamond"/>
          <w:sz w:val="24"/>
          <w:szCs w:val="24"/>
        </w:rPr>
        <w:t>fter detta behövs ny ansökan</w:t>
      </w:r>
      <w:r w:rsidR="000B58E8">
        <w:rPr>
          <w:rFonts w:ascii="Garamond" w:hAnsi="Garamond"/>
          <w:sz w:val="24"/>
          <w:szCs w:val="24"/>
        </w:rPr>
        <w:t xml:space="preserve"> (förnyelse)</w:t>
      </w:r>
      <w:r w:rsidR="007868BD">
        <w:rPr>
          <w:rFonts w:ascii="Garamond" w:hAnsi="Garamond"/>
          <w:sz w:val="24"/>
          <w:szCs w:val="24"/>
        </w:rPr>
        <w:t>.</w:t>
      </w:r>
      <w:r w:rsidR="008607FD">
        <w:rPr>
          <w:rFonts w:ascii="Garamond" w:hAnsi="Garamond"/>
          <w:sz w:val="24"/>
          <w:szCs w:val="24"/>
        </w:rPr>
        <w:t xml:space="preserve"> Läkemedelsenheten skickar sammanställningar på utgångna beslut till respektive klinik.</w:t>
      </w:r>
    </w:p>
    <w:p w14:paraId="760F9A46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4F9E67EA" w14:textId="70CE7073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Då ansökan är beviljad ska läkemedlet </w:t>
      </w:r>
      <w:r w:rsidRPr="00F42E67">
        <w:rPr>
          <w:rFonts w:ascii="Garamond" w:hAnsi="Garamond"/>
          <w:sz w:val="24"/>
          <w:szCs w:val="24"/>
        </w:rPr>
        <w:t>förskrivas på recep</w:t>
      </w:r>
      <w:r>
        <w:rPr>
          <w:rFonts w:ascii="Garamond" w:hAnsi="Garamond"/>
          <w:sz w:val="24"/>
          <w:szCs w:val="24"/>
        </w:rPr>
        <w:t xml:space="preserve">t, ange </w:t>
      </w:r>
      <w:r>
        <w:rPr>
          <w:rFonts w:ascii="Garamond" w:hAnsi="Garamond"/>
          <w:color w:val="FF0000"/>
          <w:sz w:val="24"/>
          <w:szCs w:val="24"/>
        </w:rPr>
        <w:t>RB1</w:t>
      </w:r>
      <w:r w:rsidR="00433246">
        <w:t xml:space="preserve"> </w:t>
      </w:r>
      <w:r w:rsidR="00433246" w:rsidRPr="00433246">
        <w:rPr>
          <w:rFonts w:ascii="Garamond" w:hAnsi="Garamond"/>
          <w:sz w:val="24"/>
        </w:rPr>
        <w:t>i rutan ”Information till apotek”</w:t>
      </w:r>
      <w:r w:rsidR="00081CA5">
        <w:rPr>
          <w:rFonts w:ascii="Garamond" w:hAnsi="Garamond"/>
          <w:sz w:val="24"/>
          <w:szCs w:val="24"/>
        </w:rPr>
        <w:t xml:space="preserve">. </w:t>
      </w:r>
      <w:r w:rsidR="00081CA5">
        <w:rPr>
          <w:rFonts w:ascii="Garamond" w:hAnsi="Garamond"/>
          <w:sz w:val="24"/>
        </w:rPr>
        <w:t xml:space="preserve">Varje </w:t>
      </w:r>
      <w:r w:rsidR="0037059C">
        <w:rPr>
          <w:rFonts w:ascii="Garamond" w:hAnsi="Garamond"/>
          <w:sz w:val="24"/>
        </w:rPr>
        <w:t>uttag</w:t>
      </w:r>
      <w:r w:rsidR="00081CA5" w:rsidRPr="00F42E67">
        <w:rPr>
          <w:rFonts w:ascii="Garamond" w:hAnsi="Garamond"/>
          <w:sz w:val="24"/>
        </w:rPr>
        <w:t xml:space="preserve"> får avse </w:t>
      </w:r>
      <w:r w:rsidR="00081CA5">
        <w:rPr>
          <w:rFonts w:ascii="Garamond" w:hAnsi="Garamond"/>
          <w:sz w:val="24"/>
        </w:rPr>
        <w:t>läkemedel</w:t>
      </w:r>
      <w:r w:rsidR="00081CA5" w:rsidRPr="00F42E67">
        <w:rPr>
          <w:rFonts w:ascii="Garamond" w:hAnsi="Garamond"/>
          <w:sz w:val="24"/>
        </w:rPr>
        <w:t xml:space="preserve"> för högst tre månaders behov</w:t>
      </w:r>
      <w:r w:rsidR="00081CA5">
        <w:rPr>
          <w:rFonts w:ascii="Garamond" w:hAnsi="Garamond"/>
          <w:sz w:val="24"/>
        </w:rPr>
        <w:t>.</w:t>
      </w:r>
    </w:p>
    <w:p w14:paraId="0B0558D9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72E3254" w14:textId="77777777" w:rsidR="007868BD" w:rsidRPr="00E47F64" w:rsidRDefault="007868BD" w:rsidP="00054250">
      <w:pPr>
        <w:pStyle w:val="Rubrik4"/>
        <w:spacing w:before="0"/>
        <w:rPr>
          <w:rFonts w:ascii="Garamond" w:eastAsia="Times New Roman" w:hAnsi="Garamond" w:cs="Arial"/>
          <w:i w:val="0"/>
          <w:iCs w:val="0"/>
          <w:sz w:val="24"/>
          <w:szCs w:val="24"/>
        </w:rPr>
      </w:pPr>
      <w:r w:rsidRPr="00E47F64">
        <w:rPr>
          <w:rFonts w:ascii="Garamond" w:eastAsia="Times New Roman" w:hAnsi="Garamond" w:cs="Arial"/>
          <w:i w:val="0"/>
          <w:iCs w:val="0"/>
          <w:sz w:val="24"/>
          <w:szCs w:val="24"/>
        </w:rPr>
        <w:t>Generellt undantag är beviljat för</w:t>
      </w:r>
    </w:p>
    <w:p w14:paraId="724DB4E0" w14:textId="77777777" w:rsidR="007868BD" w:rsidRDefault="007868BD" w:rsidP="007868BD">
      <w:pPr>
        <w:pStyle w:val="Default"/>
        <w:numPr>
          <w:ilvl w:val="0"/>
          <w:numId w:val="6"/>
        </w:num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Förskrivning av Vesicare till barn under 18 år</w:t>
      </w:r>
    </w:p>
    <w:p w14:paraId="2A20F8F3" w14:textId="431B6E71" w:rsidR="007868BD" w:rsidRDefault="007868BD" w:rsidP="007868BD">
      <w:pPr>
        <w:pStyle w:val="Default"/>
        <w:numPr>
          <w:ilvl w:val="0"/>
          <w:numId w:val="5"/>
        </w:num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Förskrivning av </w:t>
      </w:r>
      <w:r w:rsidR="00E47F64">
        <w:rPr>
          <w:rFonts w:ascii="Garamond" w:hAnsi="Garamond"/>
          <w:sz w:val="24"/>
          <w:szCs w:val="24"/>
        </w:rPr>
        <w:t>Maltofer</w:t>
      </w:r>
      <w:r>
        <w:rPr>
          <w:rFonts w:ascii="Garamond" w:hAnsi="Garamond"/>
          <w:sz w:val="24"/>
          <w:szCs w:val="24"/>
        </w:rPr>
        <w:t xml:space="preserve"> till barn under 18 år</w:t>
      </w:r>
    </w:p>
    <w:p w14:paraId="4DFB5A9E" w14:textId="77777777" w:rsidR="007868BD" w:rsidRDefault="007868BD" w:rsidP="007868BD">
      <w:pPr>
        <w:pStyle w:val="Default"/>
        <w:numPr>
          <w:ilvl w:val="0"/>
          <w:numId w:val="5"/>
        </w:num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</w:t>
      </w:r>
      <w:r w:rsidRPr="00F42E67">
        <w:rPr>
          <w:rFonts w:ascii="Garamond" w:hAnsi="Garamond"/>
          <w:sz w:val="24"/>
          <w:szCs w:val="24"/>
        </w:rPr>
        <w:t>örskrivning av protonpumpshämmare (PPI) till barn</w:t>
      </w:r>
      <w:r>
        <w:rPr>
          <w:rFonts w:ascii="Garamond" w:hAnsi="Garamond"/>
          <w:sz w:val="24"/>
          <w:szCs w:val="24"/>
        </w:rPr>
        <w:t xml:space="preserve"> under 18 år</w:t>
      </w:r>
    </w:p>
    <w:p w14:paraId="07D40408" w14:textId="7B167900" w:rsidR="00E47F64" w:rsidRPr="00054250" w:rsidRDefault="007868BD" w:rsidP="00054250">
      <w:pPr>
        <w:pStyle w:val="Default"/>
        <w:numPr>
          <w:ilvl w:val="0"/>
          <w:numId w:val="5"/>
        </w:numPr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Palliativ</w:t>
      </w:r>
      <w:r w:rsidR="00E47F64">
        <w:rPr>
          <w:rFonts w:ascii="Garamond" w:hAnsi="Garamond"/>
          <w:sz w:val="24"/>
          <w:szCs w:val="24"/>
        </w:rPr>
        <w:t>a</w:t>
      </w:r>
      <w:r>
        <w:rPr>
          <w:rFonts w:ascii="Garamond" w:hAnsi="Garamond"/>
          <w:sz w:val="24"/>
          <w:szCs w:val="24"/>
        </w:rPr>
        <w:t xml:space="preserve"> </w:t>
      </w:r>
      <w:r w:rsidR="00E47F64">
        <w:rPr>
          <w:rFonts w:ascii="Garamond" w:hAnsi="Garamond"/>
          <w:sz w:val="24"/>
          <w:szCs w:val="24"/>
        </w:rPr>
        <w:t>läkemedel för</w:t>
      </w:r>
      <w:r>
        <w:rPr>
          <w:rFonts w:ascii="Garamond" w:hAnsi="Garamond"/>
          <w:sz w:val="24"/>
          <w:szCs w:val="24"/>
        </w:rPr>
        <w:t xml:space="preserve"> patienter som ej har sjukvårdsinsats av kommun</w:t>
      </w:r>
      <w:r w:rsidR="00E47F64">
        <w:rPr>
          <w:rFonts w:ascii="Garamond" w:hAnsi="Garamond"/>
          <w:sz w:val="24"/>
          <w:szCs w:val="24"/>
        </w:rPr>
        <w:t xml:space="preserve">. </w:t>
      </w:r>
    </w:p>
    <w:p w14:paraId="795B8D93" w14:textId="0F5143AC" w:rsidR="00E47F64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E47F64">
        <w:rPr>
          <w:rFonts w:ascii="Garamond" w:hAnsi="Garamond"/>
          <w:sz w:val="24"/>
          <w:szCs w:val="24"/>
        </w:rPr>
        <w:t xml:space="preserve">I dessa fall behöver ansökan om undantagshantering inte göras. </w:t>
      </w:r>
    </w:p>
    <w:p w14:paraId="4AC9C1CF" w14:textId="77777777" w:rsidR="007868BD" w:rsidRPr="00167059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391D0AA6" w14:textId="2CC0818E" w:rsidR="007868BD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942F76">
        <w:rPr>
          <w:rFonts w:ascii="Garamond" w:hAnsi="Garamond"/>
          <w:b/>
          <w:bCs/>
          <w:sz w:val="24"/>
          <w:szCs w:val="24"/>
        </w:rPr>
        <w:t>Fakturan skall innehålla uppgift om preparat, styrka, mängd, varunummer samt förskrivares namn och arbetsplatskod</w:t>
      </w:r>
      <w:r w:rsidR="000821FA">
        <w:rPr>
          <w:rFonts w:ascii="Garamond" w:hAnsi="Garamond"/>
          <w:b/>
          <w:bCs/>
          <w:sz w:val="24"/>
          <w:szCs w:val="24"/>
        </w:rPr>
        <w:t>, RB-kod,</w:t>
      </w:r>
      <w:r w:rsidRPr="00942F76">
        <w:rPr>
          <w:rFonts w:ascii="Garamond" w:hAnsi="Garamond"/>
          <w:b/>
          <w:bCs/>
          <w:sz w:val="24"/>
          <w:szCs w:val="24"/>
        </w:rPr>
        <w:t xml:space="preserve"> patient</w:t>
      </w:r>
      <w:r w:rsidR="000821FA">
        <w:rPr>
          <w:rFonts w:ascii="Garamond" w:hAnsi="Garamond"/>
          <w:b/>
          <w:bCs/>
          <w:sz w:val="24"/>
          <w:szCs w:val="24"/>
        </w:rPr>
        <w:t>en</w:t>
      </w:r>
      <w:r w:rsidRPr="00942F76">
        <w:rPr>
          <w:rFonts w:ascii="Garamond" w:hAnsi="Garamond"/>
          <w:b/>
          <w:bCs/>
          <w:sz w:val="24"/>
          <w:szCs w:val="24"/>
        </w:rPr>
        <w:t xml:space="preserve">s </w:t>
      </w:r>
      <w:r w:rsidR="000B58E8">
        <w:rPr>
          <w:rFonts w:ascii="Garamond" w:hAnsi="Garamond"/>
          <w:b/>
          <w:bCs/>
          <w:sz w:val="24"/>
          <w:szCs w:val="24"/>
        </w:rPr>
        <w:t xml:space="preserve">initialer och </w:t>
      </w:r>
      <w:r w:rsidRPr="00942F76">
        <w:rPr>
          <w:rFonts w:ascii="Garamond" w:hAnsi="Garamond"/>
          <w:b/>
          <w:bCs/>
          <w:sz w:val="24"/>
          <w:szCs w:val="24"/>
        </w:rPr>
        <w:t>födelsedat</w:t>
      </w:r>
      <w:r w:rsidR="000B58E8">
        <w:rPr>
          <w:rFonts w:ascii="Garamond" w:hAnsi="Garamond"/>
          <w:b/>
          <w:bCs/>
          <w:sz w:val="24"/>
          <w:szCs w:val="24"/>
        </w:rPr>
        <w:t>um</w:t>
      </w:r>
      <w:r w:rsidR="000821FA">
        <w:rPr>
          <w:rFonts w:ascii="Garamond" w:hAnsi="Garamond"/>
          <w:b/>
          <w:bCs/>
          <w:sz w:val="24"/>
          <w:szCs w:val="24"/>
        </w:rPr>
        <w:t xml:space="preserve"> (ÅÅMMDD)</w:t>
      </w:r>
      <w:r w:rsidR="000B58E8">
        <w:rPr>
          <w:rFonts w:ascii="Garamond" w:hAnsi="Garamond"/>
          <w:b/>
          <w:bCs/>
          <w:sz w:val="24"/>
          <w:szCs w:val="24"/>
        </w:rPr>
        <w:t>, ev kommentarer av förskrivaren</w:t>
      </w:r>
      <w:r w:rsidRPr="00942F76">
        <w:rPr>
          <w:rFonts w:ascii="Garamond" w:hAnsi="Garamond"/>
          <w:b/>
          <w:bCs/>
          <w:sz w:val="24"/>
          <w:szCs w:val="24"/>
        </w:rPr>
        <w:t xml:space="preserve"> samt i vilken region patienten är folkbokförd. </w:t>
      </w:r>
    </w:p>
    <w:p w14:paraId="15B059D4" w14:textId="5F348DA1" w:rsidR="006A7910" w:rsidRPr="00942F76" w:rsidRDefault="006A7910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Patienten </w:t>
      </w:r>
      <w:r w:rsidRPr="000B58E8">
        <w:rPr>
          <w:rStyle w:val="Hyperlnk"/>
          <w:rFonts w:ascii="Garamond" w:hAnsi="Garamond"/>
          <w:color w:val="auto"/>
          <w:sz w:val="24"/>
          <w:szCs w:val="32"/>
          <w:u w:val="none"/>
        </w:rPr>
        <w:t>ska</w:t>
      </w:r>
      <w:r>
        <w:rPr>
          <w:rStyle w:val="Hyperlnk"/>
          <w:rFonts w:ascii="Garamond" w:hAnsi="Garamond"/>
          <w:color w:val="auto"/>
          <w:sz w:val="24"/>
          <w:szCs w:val="32"/>
          <w:u w:val="none"/>
        </w:rPr>
        <w:t xml:space="preserve"> vara folkbokförd i Blekinge. Förskrivningen kan ske av förskrivare i hela landet.</w:t>
      </w:r>
    </w:p>
    <w:p w14:paraId="2A2E6416" w14:textId="3419CE06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>Patienten betalar ingen avgift. Hela kostnaden debiteras region Blekinge.</w:t>
      </w:r>
    </w:p>
    <w:p w14:paraId="21078DF0" w14:textId="30C2224A" w:rsidR="006A7910" w:rsidRDefault="006A7910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För patienter folkbokförda i en annan region skickas fakturan till akt</w:t>
      </w:r>
      <w:r w:rsidR="00754E06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ell region.</w:t>
      </w:r>
    </w:p>
    <w:p w14:paraId="50C27B67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D2A25D0" w14:textId="14436D92" w:rsidR="007868BD" w:rsidRPr="00CD0586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942F76">
        <w:rPr>
          <w:rFonts w:ascii="Garamond" w:hAnsi="Garamond"/>
          <w:b/>
          <w:bCs/>
          <w:sz w:val="24"/>
          <w:szCs w:val="24"/>
        </w:rPr>
        <w:t>Ange referenskod 16153185.</w:t>
      </w:r>
    </w:p>
    <w:p w14:paraId="04F99906" w14:textId="77777777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Faktureringsadress</w:t>
      </w:r>
    </w:p>
    <w:p w14:paraId="7670236A" w14:textId="77777777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 Blekinge</w:t>
      </w:r>
    </w:p>
    <w:p w14:paraId="470B881A" w14:textId="0113993C" w:rsidR="007868BD" w:rsidRPr="00F42E67" w:rsidRDefault="007868BD" w:rsidP="00681CA8">
      <w:pPr>
        <w:pStyle w:val="Default"/>
        <w:tabs>
          <w:tab w:val="center" w:pos="4535"/>
        </w:tabs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Box 158</w:t>
      </w:r>
      <w:r w:rsidR="00681CA8">
        <w:rPr>
          <w:rFonts w:ascii="Garamond" w:hAnsi="Garamond"/>
          <w:sz w:val="24"/>
          <w:szCs w:val="24"/>
        </w:rPr>
        <w:tab/>
      </w:r>
    </w:p>
    <w:p w14:paraId="20712B2F" w14:textId="77777777" w:rsidR="007868BD" w:rsidRPr="000313C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371 22 Karlskrona</w:t>
      </w:r>
    </w:p>
    <w:p w14:paraId="26E00A62" w14:textId="77777777" w:rsidR="00717512" w:rsidRDefault="00717512" w:rsidP="007868BD">
      <w:pPr>
        <w:pStyle w:val="Rubrik2"/>
      </w:pPr>
    </w:p>
    <w:p w14:paraId="30926678" w14:textId="119F49D4" w:rsidR="007868BD" w:rsidRDefault="007868BD" w:rsidP="007868BD">
      <w:pPr>
        <w:pStyle w:val="Rubrik2"/>
      </w:pPr>
      <w:bookmarkStart w:id="4" w:name="_Toc239767361"/>
      <w:r>
        <w:t>K</w:t>
      </w:r>
      <w:r w:rsidRPr="00167059">
        <w:t xml:space="preserve">ostnadsfria preventivmedel till folkbokförda </w:t>
      </w:r>
      <w:r>
        <w:t>ungdomar</w:t>
      </w:r>
      <w:r w:rsidRPr="00167059">
        <w:t xml:space="preserve"> i Blekinge upp till</w:t>
      </w:r>
      <w:r>
        <w:t xml:space="preserve"> </w:t>
      </w:r>
      <w:r w:rsidRPr="00167059">
        <w:t>den dag de fyller 26 år</w:t>
      </w:r>
      <w:bookmarkEnd w:id="4"/>
    </w:p>
    <w:p w14:paraId="3A99DDEF" w14:textId="77777777" w:rsidR="00134863" w:rsidRPr="00134863" w:rsidRDefault="00134863" w:rsidP="00134863"/>
    <w:p w14:paraId="4B631977" w14:textId="6E74BA6B" w:rsidR="00134863" w:rsidRDefault="00134863" w:rsidP="00134863">
      <w:pPr>
        <w:pStyle w:val="Default"/>
        <w:rPr>
          <w:rFonts w:ascii="Garamond" w:hAnsi="Garamond"/>
          <w:sz w:val="24"/>
          <w:szCs w:val="24"/>
        </w:rPr>
      </w:pPr>
      <w:r w:rsidRPr="00134863">
        <w:rPr>
          <w:rFonts w:ascii="Garamond" w:hAnsi="Garamond"/>
          <w:sz w:val="24"/>
          <w:szCs w:val="24"/>
        </w:rPr>
        <w:t>Hälso- och sjukvårdsnämnden besluta</w:t>
      </w:r>
      <w:r>
        <w:rPr>
          <w:rFonts w:ascii="Garamond" w:hAnsi="Garamond"/>
          <w:sz w:val="24"/>
          <w:szCs w:val="24"/>
        </w:rPr>
        <w:t>de i juni 2026 (Ärendenr 2026/00510):</w:t>
      </w:r>
    </w:p>
    <w:p w14:paraId="6DC51DDC" w14:textId="77777777" w:rsidR="00134863" w:rsidRDefault="00134863" w:rsidP="00134863">
      <w:pPr>
        <w:pStyle w:val="Default"/>
        <w:rPr>
          <w:rFonts w:ascii="Garamond" w:hAnsi="Garamond"/>
          <w:sz w:val="24"/>
          <w:szCs w:val="24"/>
        </w:rPr>
      </w:pPr>
    </w:p>
    <w:p w14:paraId="064D02E0" w14:textId="4CECE174" w:rsidR="00134863" w:rsidRDefault="00134863" w:rsidP="00134863">
      <w:pPr>
        <w:pStyle w:val="Default"/>
        <w:numPr>
          <w:ilvl w:val="0"/>
          <w:numId w:val="7"/>
        </w:numPr>
        <w:rPr>
          <w:rFonts w:ascii="Garamond" w:hAnsi="Garamond"/>
          <w:sz w:val="24"/>
          <w:szCs w:val="24"/>
        </w:rPr>
      </w:pPr>
      <w:r w:rsidRPr="00134863">
        <w:rPr>
          <w:rFonts w:ascii="Garamond" w:hAnsi="Garamond"/>
          <w:sz w:val="24"/>
          <w:szCs w:val="24"/>
        </w:rPr>
        <w:t xml:space="preserve">Att Region Blekinge subventionerar preventivmedel för ungdomar och unga vuxna folkbokförda i Blekinge till och med 25 år, det vill säga preventivmedel ska hämtas före 26 årsdagen, </w:t>
      </w:r>
    </w:p>
    <w:p w14:paraId="2588D169" w14:textId="44514FC4" w:rsidR="00134863" w:rsidRDefault="00134863" w:rsidP="00134863">
      <w:pPr>
        <w:pStyle w:val="Default"/>
        <w:numPr>
          <w:ilvl w:val="0"/>
          <w:numId w:val="7"/>
        </w:numPr>
        <w:rPr>
          <w:rFonts w:ascii="Garamond" w:hAnsi="Garamond"/>
          <w:sz w:val="24"/>
          <w:szCs w:val="24"/>
        </w:rPr>
      </w:pPr>
      <w:r w:rsidRPr="00134863">
        <w:rPr>
          <w:rFonts w:ascii="Garamond" w:hAnsi="Garamond"/>
          <w:sz w:val="24"/>
          <w:szCs w:val="24"/>
        </w:rPr>
        <w:t xml:space="preserve">Att läkemedelskommittén beslutar om rutin där det framgår vilka läkemedel som omfattas av subventionen. </w:t>
      </w:r>
    </w:p>
    <w:p w14:paraId="7EB2BE57" w14:textId="7E6DF7A7" w:rsidR="00134863" w:rsidRPr="00134863" w:rsidRDefault="00134863" w:rsidP="00134863">
      <w:pPr>
        <w:pStyle w:val="Default"/>
        <w:numPr>
          <w:ilvl w:val="0"/>
          <w:numId w:val="7"/>
        </w:numPr>
        <w:rPr>
          <w:rFonts w:ascii="Garamond" w:hAnsi="Garamond"/>
          <w:sz w:val="24"/>
          <w:szCs w:val="24"/>
        </w:rPr>
      </w:pPr>
      <w:r w:rsidRPr="00134863">
        <w:rPr>
          <w:rFonts w:ascii="Garamond" w:hAnsi="Garamond"/>
          <w:sz w:val="24"/>
          <w:szCs w:val="24"/>
        </w:rPr>
        <w:t>Att beslutet ersätter tidigare beslut från 2014, 2014/0434, och börjar gälla 1 juli 2026.</w:t>
      </w:r>
    </w:p>
    <w:p w14:paraId="7028C5F9" w14:textId="77777777" w:rsidR="00967674" w:rsidRDefault="0096767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248B910A" w14:textId="0D239EAF" w:rsidR="00003C92" w:rsidRDefault="00003C92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Kostnad</w:t>
      </w:r>
      <w:r>
        <w:rPr>
          <w:rFonts w:ascii="Garamond" w:hAnsi="Garamond"/>
          <w:sz w:val="24"/>
          <w:szCs w:val="24"/>
        </w:rPr>
        <w:t>en</w:t>
      </w:r>
      <w:r w:rsidRPr="00167059">
        <w:rPr>
          <w:rFonts w:ascii="Garamond" w:hAnsi="Garamond"/>
          <w:sz w:val="24"/>
          <w:szCs w:val="24"/>
        </w:rPr>
        <w:t xml:space="preserve"> debiteras </w:t>
      </w:r>
      <w:r>
        <w:rPr>
          <w:rFonts w:ascii="Garamond" w:hAnsi="Garamond"/>
          <w:sz w:val="24"/>
          <w:szCs w:val="24"/>
        </w:rPr>
        <w:t>Ungdomsmottagningen.</w:t>
      </w:r>
    </w:p>
    <w:p w14:paraId="301BDA2D" w14:textId="77777777" w:rsidR="00FA4833" w:rsidRDefault="00FA4833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3070D79" w14:textId="77777777" w:rsidR="007868BD" w:rsidRDefault="007868BD" w:rsidP="00FA4833">
      <w:pPr>
        <w:pStyle w:val="Rubrik3"/>
        <w:spacing w:after="240"/>
      </w:pPr>
      <w:r w:rsidRPr="00167059">
        <w:t xml:space="preserve">För förskrivare </w:t>
      </w:r>
    </w:p>
    <w:p w14:paraId="79862CF5" w14:textId="6A9C2B54" w:rsidR="00F36619" w:rsidRPr="00F36619" w:rsidRDefault="00F36619" w:rsidP="006E413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Dokumentet </w:t>
      </w:r>
      <w:r>
        <w:rPr>
          <w:rFonts w:ascii="Garamond" w:hAnsi="Garamond"/>
          <w:i/>
          <w:iCs/>
          <w:sz w:val="24"/>
          <w:szCs w:val="24"/>
        </w:rPr>
        <w:t>Vägledning – Ungdomssubvention preventivmedel i Region Blekinge</w:t>
      </w:r>
      <w:r>
        <w:rPr>
          <w:rFonts w:ascii="Garamond" w:hAnsi="Garamond"/>
          <w:sz w:val="24"/>
          <w:szCs w:val="24"/>
        </w:rPr>
        <w:t xml:space="preserve"> hittas i </w:t>
      </w:r>
      <w:hyperlink r:id="rId21" w:history="1">
        <w:r w:rsidRPr="00F36619">
          <w:rPr>
            <w:rStyle w:val="Hyperlnk"/>
            <w:rFonts w:ascii="Garamond" w:hAnsi="Garamond"/>
            <w:sz w:val="24"/>
            <w:szCs w:val="24"/>
          </w:rPr>
          <w:t>Samverkanswebben</w:t>
        </w:r>
      </w:hyperlink>
      <w:r>
        <w:rPr>
          <w:rFonts w:ascii="Garamond" w:hAnsi="Garamond"/>
          <w:sz w:val="24"/>
          <w:szCs w:val="24"/>
        </w:rPr>
        <w:t xml:space="preserve"> under ”Förskriva/ordinera/rekvirera”. Där står det information om vilka läkemedel som omfattas.</w:t>
      </w:r>
    </w:p>
    <w:p w14:paraId="2A8B3C30" w14:textId="77777777" w:rsidR="00FA4833" w:rsidRPr="006E413D" w:rsidRDefault="00FA4833" w:rsidP="006E413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409C9EB1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>Välj preparat med förmån i första hand.</w:t>
      </w:r>
    </w:p>
    <w:p w14:paraId="54EC6753" w14:textId="77777777" w:rsidR="00F36619" w:rsidRPr="00167059" w:rsidRDefault="00F36619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5380CDEF" w14:textId="60992536" w:rsidR="007868BD" w:rsidRDefault="00B740D0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Vid förskrivning</w:t>
      </w:r>
      <w:r w:rsidR="007868BD" w:rsidRPr="00167059">
        <w:rPr>
          <w:rFonts w:ascii="Garamond" w:hAnsi="Garamond"/>
          <w:sz w:val="24"/>
          <w:szCs w:val="24"/>
        </w:rPr>
        <w:t xml:space="preserve"> skall </w:t>
      </w:r>
      <w:r w:rsidR="007868BD">
        <w:rPr>
          <w:rFonts w:ascii="Garamond" w:hAnsi="Garamond"/>
          <w:color w:val="FF0000"/>
          <w:sz w:val="24"/>
          <w:szCs w:val="24"/>
        </w:rPr>
        <w:t xml:space="preserve">RB 2 </w:t>
      </w:r>
      <w:r w:rsidRPr="00B740D0">
        <w:rPr>
          <w:rFonts w:ascii="Garamond" w:hAnsi="Garamond"/>
          <w:sz w:val="24"/>
          <w:szCs w:val="24"/>
        </w:rPr>
        <w:t xml:space="preserve">anges </w:t>
      </w:r>
      <w:r w:rsidRPr="00433246">
        <w:rPr>
          <w:rFonts w:ascii="Garamond" w:hAnsi="Garamond"/>
          <w:sz w:val="24"/>
        </w:rPr>
        <w:t>i rutan ”Information till apotek”</w:t>
      </w:r>
      <w:r>
        <w:rPr>
          <w:rFonts w:ascii="Garamond" w:hAnsi="Garamond"/>
          <w:sz w:val="24"/>
        </w:rPr>
        <w:t>.</w:t>
      </w:r>
    </w:p>
    <w:p w14:paraId="2B82232E" w14:textId="77777777" w:rsidR="007C13DC" w:rsidRDefault="007C13DC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018A20D" w14:textId="77777777" w:rsidR="00FA4833" w:rsidRPr="00167059" w:rsidRDefault="00FA4833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F692E4E" w14:textId="77777777" w:rsidR="007868BD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51223011" w14:textId="54240599" w:rsidR="007868BD" w:rsidRDefault="007868BD" w:rsidP="00FA4833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Expeditionen ska ske </w:t>
      </w:r>
      <w:r w:rsidR="009A6CFA">
        <w:rPr>
          <w:rFonts w:ascii="Garamond" w:hAnsi="Garamond"/>
          <w:sz w:val="24"/>
          <w:szCs w:val="24"/>
        </w:rPr>
        <w:t>inom</w:t>
      </w:r>
      <w:r w:rsidRPr="00B63807">
        <w:rPr>
          <w:rFonts w:ascii="Garamond" w:hAnsi="Garamond"/>
          <w:sz w:val="24"/>
          <w:szCs w:val="24"/>
        </w:rPr>
        <w:t xml:space="preserve"> förmån ”</w:t>
      </w:r>
      <w:r w:rsidR="009A6CFA">
        <w:rPr>
          <w:rFonts w:ascii="Garamond" w:hAnsi="Garamond"/>
          <w:sz w:val="24"/>
          <w:szCs w:val="24"/>
        </w:rPr>
        <w:t>R</w:t>
      </w:r>
      <w:r w:rsidRPr="00B63807">
        <w:rPr>
          <w:rFonts w:ascii="Garamond" w:hAnsi="Garamond"/>
          <w:sz w:val="24"/>
          <w:szCs w:val="24"/>
        </w:rPr>
        <w:t xml:space="preserve">” </w:t>
      </w:r>
      <w:r w:rsidR="009A6CFA">
        <w:rPr>
          <w:rFonts w:ascii="Garamond" w:hAnsi="Garamond"/>
          <w:sz w:val="24"/>
          <w:szCs w:val="24"/>
        </w:rPr>
        <w:t>.</w:t>
      </w:r>
      <w:r w:rsidR="007C13DC" w:rsidRPr="007C13DC">
        <w:rPr>
          <w:rFonts w:ascii="Garamond" w:hAnsi="Garamond"/>
          <w:sz w:val="24"/>
          <w:szCs w:val="24"/>
        </w:rPr>
        <w:t xml:space="preserve"> </w:t>
      </w:r>
      <w:r w:rsidR="007C13DC" w:rsidRPr="00167059">
        <w:rPr>
          <w:rFonts w:ascii="Garamond" w:hAnsi="Garamond"/>
          <w:sz w:val="24"/>
          <w:szCs w:val="24"/>
        </w:rPr>
        <w:t xml:space="preserve">Eventuell merkostnad betalas av </w:t>
      </w:r>
      <w:r w:rsidR="007C13DC">
        <w:rPr>
          <w:rFonts w:ascii="Garamond" w:hAnsi="Garamond"/>
          <w:sz w:val="24"/>
          <w:szCs w:val="24"/>
        </w:rPr>
        <w:t>region Blekinge</w:t>
      </w:r>
      <w:r w:rsidR="007C13DC" w:rsidRPr="00167059">
        <w:rPr>
          <w:rFonts w:ascii="Garamond" w:hAnsi="Garamond"/>
          <w:sz w:val="24"/>
          <w:szCs w:val="24"/>
        </w:rPr>
        <w:t>.</w:t>
      </w:r>
    </w:p>
    <w:p w14:paraId="279ACBD4" w14:textId="78F93632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0313CD">
        <w:rPr>
          <w:rFonts w:ascii="Garamond" w:hAnsi="Garamond"/>
          <w:b/>
          <w:bCs/>
          <w:sz w:val="24"/>
          <w:szCs w:val="24"/>
        </w:rPr>
        <w:t>Fakturan skall innehålla uppgift om preparat, styrka, mängd, varunummer samt förskrivares namn och arbetsplatskod</w:t>
      </w:r>
      <w:r w:rsidR="00D419D4">
        <w:rPr>
          <w:rFonts w:ascii="Garamond" w:hAnsi="Garamond"/>
          <w:b/>
          <w:bCs/>
          <w:sz w:val="24"/>
          <w:szCs w:val="24"/>
        </w:rPr>
        <w:t>, RB-kod,</w:t>
      </w:r>
      <w:r w:rsidRPr="000313CD">
        <w:rPr>
          <w:rFonts w:ascii="Garamond" w:hAnsi="Garamond"/>
          <w:b/>
          <w:bCs/>
          <w:sz w:val="24"/>
          <w:szCs w:val="24"/>
        </w:rPr>
        <w:t xml:space="preserve"> patient</w:t>
      </w:r>
      <w:r w:rsidR="00D419D4">
        <w:rPr>
          <w:rFonts w:ascii="Garamond" w:hAnsi="Garamond"/>
          <w:b/>
          <w:bCs/>
          <w:sz w:val="24"/>
          <w:szCs w:val="24"/>
        </w:rPr>
        <w:t>en</w:t>
      </w:r>
      <w:r w:rsidRPr="000313CD">
        <w:rPr>
          <w:rFonts w:ascii="Garamond" w:hAnsi="Garamond"/>
          <w:b/>
          <w:bCs/>
          <w:sz w:val="24"/>
          <w:szCs w:val="24"/>
        </w:rPr>
        <w:t xml:space="preserve">s </w:t>
      </w:r>
      <w:r w:rsidR="007C13DC">
        <w:rPr>
          <w:rFonts w:ascii="Garamond" w:hAnsi="Garamond"/>
          <w:b/>
          <w:bCs/>
          <w:sz w:val="24"/>
          <w:szCs w:val="24"/>
        </w:rPr>
        <w:t xml:space="preserve">initialer och </w:t>
      </w:r>
      <w:r w:rsidRPr="000313CD">
        <w:rPr>
          <w:rFonts w:ascii="Garamond" w:hAnsi="Garamond"/>
          <w:b/>
          <w:bCs/>
          <w:sz w:val="24"/>
          <w:szCs w:val="24"/>
        </w:rPr>
        <w:t>födelsedat</w:t>
      </w:r>
      <w:r w:rsidR="007C13DC">
        <w:rPr>
          <w:rFonts w:ascii="Garamond" w:hAnsi="Garamond"/>
          <w:b/>
          <w:bCs/>
          <w:sz w:val="24"/>
          <w:szCs w:val="24"/>
        </w:rPr>
        <w:t>um</w:t>
      </w:r>
      <w:r w:rsidR="000821FA">
        <w:rPr>
          <w:rFonts w:ascii="Garamond" w:hAnsi="Garamond"/>
          <w:b/>
          <w:bCs/>
          <w:sz w:val="24"/>
          <w:szCs w:val="24"/>
        </w:rPr>
        <w:t xml:space="preserve"> (ÅÅMMDD)</w:t>
      </w:r>
      <w:r w:rsidRPr="000313CD">
        <w:rPr>
          <w:rFonts w:ascii="Garamond" w:hAnsi="Garamond"/>
          <w:b/>
          <w:bCs/>
          <w:sz w:val="24"/>
          <w:szCs w:val="24"/>
        </w:rPr>
        <w:t xml:space="preserve"> samt i vilken region patienten är folkbokförd</w:t>
      </w:r>
      <w:r w:rsidRPr="00B63807">
        <w:rPr>
          <w:rFonts w:ascii="Garamond" w:hAnsi="Garamond"/>
          <w:sz w:val="24"/>
          <w:szCs w:val="24"/>
        </w:rPr>
        <w:t xml:space="preserve">. </w:t>
      </w:r>
    </w:p>
    <w:p w14:paraId="788A3AB6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9FB48E2" w14:textId="77777777" w:rsidR="007868BD" w:rsidRPr="000313CD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0313CD">
        <w:rPr>
          <w:rFonts w:ascii="Garamond" w:hAnsi="Garamond"/>
          <w:b/>
          <w:bCs/>
          <w:sz w:val="24"/>
          <w:szCs w:val="24"/>
        </w:rPr>
        <w:t>Ange referenskod 10183269. Aktivitet 553.</w:t>
      </w:r>
    </w:p>
    <w:p w14:paraId="6827EE2D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5EE919A6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Faktureringsadress</w:t>
      </w:r>
    </w:p>
    <w:p w14:paraId="2F89E553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 Blekinge</w:t>
      </w:r>
    </w:p>
    <w:p w14:paraId="582F69D5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Box 158</w:t>
      </w:r>
    </w:p>
    <w:p w14:paraId="2DFBF190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371 22 Karlskrona</w:t>
      </w:r>
    </w:p>
    <w:p w14:paraId="356EEB58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7B475420" w14:textId="77777777" w:rsidR="007868BD" w:rsidRDefault="007868BD" w:rsidP="007868BD">
      <w:pPr>
        <w:rPr>
          <w:rFonts w:ascii="Cambria" w:hAnsi="Cambria"/>
          <w:b/>
          <w:bCs/>
          <w:i/>
          <w:iCs/>
          <w:sz w:val="28"/>
          <w:szCs w:val="28"/>
        </w:rPr>
      </w:pPr>
      <w:r>
        <w:br w:type="page"/>
      </w:r>
    </w:p>
    <w:p w14:paraId="1E572E7E" w14:textId="77777777" w:rsidR="00717512" w:rsidRDefault="00717512" w:rsidP="007868BD">
      <w:pPr>
        <w:pStyle w:val="Rubrik2"/>
      </w:pPr>
      <w:bookmarkStart w:id="5" w:name="_Hlk175053278"/>
    </w:p>
    <w:p w14:paraId="7A734290" w14:textId="65DB04E2" w:rsidR="007868BD" w:rsidRPr="00167059" w:rsidRDefault="007868BD" w:rsidP="007868BD">
      <w:pPr>
        <w:pStyle w:val="Rubrik2"/>
      </w:pPr>
      <w:bookmarkStart w:id="6" w:name="_Toc239767362"/>
      <w:r>
        <w:t xml:space="preserve">Smittskyddsläkemedel – </w:t>
      </w:r>
      <w:r w:rsidRPr="00167059">
        <w:t>Kostnadsfrihet för patienter vid behandling av allmänfarlig sjukdom</w:t>
      </w:r>
      <w:bookmarkEnd w:id="6"/>
      <w:r w:rsidRPr="00167059">
        <w:t xml:space="preserve"> </w:t>
      </w:r>
    </w:p>
    <w:p w14:paraId="6EE5D393" w14:textId="77777777" w:rsidR="004E2A26" w:rsidRDefault="004E2A26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2CD80BB" w14:textId="05CEF050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F42E67">
        <w:rPr>
          <w:rFonts w:ascii="Garamond" w:hAnsi="Garamond"/>
          <w:sz w:val="24"/>
          <w:szCs w:val="24"/>
        </w:rPr>
        <w:t xml:space="preserve">Enligt </w:t>
      </w:r>
      <w:r w:rsidRPr="00B63807">
        <w:rPr>
          <w:rFonts w:ascii="Garamond" w:hAnsi="Garamond"/>
          <w:sz w:val="24"/>
          <w:szCs w:val="24"/>
        </w:rPr>
        <w:t xml:space="preserve">smittskyddslagen (2004:168) </w:t>
      </w:r>
      <w:r w:rsidRPr="00F42E67">
        <w:rPr>
          <w:rFonts w:ascii="Garamond" w:hAnsi="Garamond"/>
          <w:sz w:val="24"/>
          <w:szCs w:val="24"/>
        </w:rPr>
        <w:t xml:space="preserve">skall läkemedel som förskrivs av läkare mot allmänfarlig sjukdom och som bedöms minska risken för smittspridning vara kostnadsfria för patienten. </w:t>
      </w:r>
    </w:p>
    <w:p w14:paraId="10D04780" w14:textId="77777777" w:rsidR="007868BD" w:rsidRPr="00232974" w:rsidRDefault="007868BD" w:rsidP="007868BD">
      <w:pPr>
        <w:pStyle w:val="Rubrik3"/>
      </w:pPr>
      <w:r>
        <w:t>För förskrivare</w:t>
      </w:r>
    </w:p>
    <w:p w14:paraId="2153AA81" w14:textId="716CC0FC" w:rsidR="007868BD" w:rsidRDefault="007868BD" w:rsidP="00203A24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</w:t>
      </w:r>
      <w:r w:rsidRPr="0087156D">
        <w:rPr>
          <w:rFonts w:ascii="Garamond" w:hAnsi="Garamond"/>
          <w:sz w:val="24"/>
          <w:szCs w:val="24"/>
        </w:rPr>
        <w:t xml:space="preserve">ocka i rutan ”smittskydd” </w:t>
      </w:r>
      <w:r w:rsidR="00203A24">
        <w:rPr>
          <w:rFonts w:ascii="Garamond" w:hAnsi="Garamond"/>
          <w:sz w:val="24"/>
          <w:szCs w:val="24"/>
        </w:rPr>
        <w:t>i Cosmic</w:t>
      </w:r>
      <w:r w:rsidRPr="0087156D">
        <w:rPr>
          <w:rFonts w:ascii="Garamond" w:hAnsi="Garamond"/>
          <w:sz w:val="24"/>
          <w:szCs w:val="24"/>
        </w:rPr>
        <w:t>.</w:t>
      </w:r>
    </w:p>
    <w:p w14:paraId="5834D399" w14:textId="77777777" w:rsidR="00203A24" w:rsidRDefault="00203A2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9B392AD" w14:textId="5CDFDD46" w:rsidR="00203A24" w:rsidRPr="00203A24" w:rsidRDefault="00203A24" w:rsidP="00203A24">
      <w:pPr>
        <w:pStyle w:val="Default"/>
        <w:rPr>
          <w:sz w:val="24"/>
          <w:szCs w:val="24"/>
        </w:rPr>
      </w:pPr>
      <w:r w:rsidRPr="00203A24">
        <w:rPr>
          <w:noProof/>
          <w:sz w:val="24"/>
          <w:szCs w:val="24"/>
        </w:rPr>
        <w:drawing>
          <wp:inline distT="0" distB="0" distL="0" distR="0" wp14:anchorId="6738D0EA" wp14:editId="7496EBC5">
            <wp:extent cx="5759450" cy="774700"/>
            <wp:effectExtent l="0" t="0" r="0" b="6350"/>
            <wp:docPr id="1516341808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17F7A" w14:textId="77777777" w:rsidR="00203A24" w:rsidRPr="00F42E67" w:rsidRDefault="00203A2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21C0E8C3" w14:textId="00DDFC1A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För asylsökande anges dessutom ”</w:t>
      </w:r>
      <w:r w:rsidR="003E452A" w:rsidRPr="003E452A">
        <w:rPr>
          <w:rFonts w:ascii="Garamond" w:hAnsi="Garamond"/>
          <w:color w:val="FF0000"/>
          <w:sz w:val="24"/>
          <w:szCs w:val="24"/>
        </w:rPr>
        <w:t>RB 6</w:t>
      </w:r>
      <w:r>
        <w:rPr>
          <w:rFonts w:ascii="Garamond" w:hAnsi="Garamond"/>
          <w:sz w:val="24"/>
          <w:szCs w:val="24"/>
        </w:rPr>
        <w:t>”</w:t>
      </w:r>
      <w:r w:rsidR="002448C3">
        <w:rPr>
          <w:rFonts w:ascii="Garamond" w:hAnsi="Garamond"/>
          <w:sz w:val="24"/>
          <w:szCs w:val="24"/>
        </w:rPr>
        <w:t xml:space="preserve"> och för papperslösa ”</w:t>
      </w:r>
      <w:r w:rsidR="002448C3" w:rsidRPr="002448C3">
        <w:rPr>
          <w:rFonts w:ascii="Garamond" w:hAnsi="Garamond"/>
          <w:color w:val="FF0000"/>
          <w:sz w:val="24"/>
          <w:szCs w:val="24"/>
        </w:rPr>
        <w:t xml:space="preserve"> </w:t>
      </w:r>
      <w:r w:rsidR="002448C3" w:rsidRPr="003E452A">
        <w:rPr>
          <w:rFonts w:ascii="Garamond" w:hAnsi="Garamond"/>
          <w:color w:val="FF0000"/>
          <w:sz w:val="24"/>
          <w:szCs w:val="24"/>
        </w:rPr>
        <w:t xml:space="preserve">RB </w:t>
      </w:r>
      <w:r w:rsidR="002448C3">
        <w:rPr>
          <w:rFonts w:ascii="Garamond" w:hAnsi="Garamond"/>
          <w:color w:val="FF0000"/>
          <w:sz w:val="24"/>
          <w:szCs w:val="24"/>
        </w:rPr>
        <w:t>7</w:t>
      </w:r>
      <w:r w:rsidR="002448C3">
        <w:rPr>
          <w:rFonts w:ascii="Garamond" w:hAnsi="Garamond"/>
          <w:sz w:val="24"/>
          <w:szCs w:val="24"/>
        </w:rPr>
        <w:t xml:space="preserve">” </w:t>
      </w:r>
      <w:r w:rsidR="00AE027A" w:rsidRPr="00433246">
        <w:rPr>
          <w:rFonts w:ascii="Garamond" w:hAnsi="Garamond"/>
          <w:sz w:val="24"/>
        </w:rPr>
        <w:t>i rutan ”Information till apotek”</w:t>
      </w:r>
      <w:r>
        <w:rPr>
          <w:rFonts w:ascii="Garamond" w:hAnsi="Garamond"/>
          <w:sz w:val="24"/>
          <w:szCs w:val="24"/>
        </w:rPr>
        <w:t xml:space="preserve"> på receptet. </w:t>
      </w:r>
    </w:p>
    <w:p w14:paraId="734562FC" w14:textId="77777777" w:rsidR="00203A24" w:rsidRDefault="00203A2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5D1E6EFB" w14:textId="77777777" w:rsidR="00203A24" w:rsidRDefault="00203A24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0AE48C6" w14:textId="77777777" w:rsidR="007868BD" w:rsidRPr="00167059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392A95CB" w14:textId="1124F7E9" w:rsidR="007868BD" w:rsidRDefault="007868BD" w:rsidP="00203A24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  <w:r w:rsidRPr="00046E82">
        <w:rPr>
          <w:rFonts w:ascii="Garamond" w:hAnsi="Garamond"/>
          <w:sz w:val="24"/>
          <w:szCs w:val="24"/>
        </w:rPr>
        <w:t xml:space="preserve">Recept registreras som </w:t>
      </w:r>
      <w:r>
        <w:rPr>
          <w:rFonts w:ascii="Garamond" w:hAnsi="Garamond"/>
          <w:sz w:val="24"/>
          <w:szCs w:val="24"/>
        </w:rPr>
        <w:t xml:space="preserve">förmånstyp </w:t>
      </w:r>
      <w:r w:rsidR="00203A24">
        <w:rPr>
          <w:rFonts w:ascii="Garamond" w:hAnsi="Garamond"/>
          <w:sz w:val="24"/>
          <w:szCs w:val="24"/>
        </w:rPr>
        <w:t>”</w:t>
      </w:r>
      <w:r w:rsidRPr="00046E82">
        <w:rPr>
          <w:rFonts w:ascii="Garamond" w:hAnsi="Garamond"/>
          <w:sz w:val="24"/>
          <w:szCs w:val="24"/>
        </w:rPr>
        <w:t>S</w:t>
      </w:r>
      <w:r w:rsidR="00203A24">
        <w:rPr>
          <w:rFonts w:ascii="Garamond" w:hAnsi="Garamond"/>
          <w:sz w:val="24"/>
          <w:szCs w:val="24"/>
        </w:rPr>
        <w:t>”</w:t>
      </w:r>
      <w:r w:rsidRPr="00046E82">
        <w:rPr>
          <w:rFonts w:ascii="Garamond" w:hAnsi="Garamond"/>
          <w:sz w:val="24"/>
          <w:szCs w:val="24"/>
        </w:rPr>
        <w:t xml:space="preserve"> och hela kostnaden debiteras </w:t>
      </w:r>
      <w:r>
        <w:rPr>
          <w:rFonts w:ascii="Garamond" w:hAnsi="Garamond"/>
          <w:sz w:val="24"/>
          <w:szCs w:val="24"/>
        </w:rPr>
        <w:t>regionen via eHälsomyndigheten</w:t>
      </w:r>
      <w:r w:rsidRPr="00046E82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 xml:space="preserve"> </w:t>
      </w:r>
      <w:r w:rsidRPr="00046E82">
        <w:rPr>
          <w:rFonts w:ascii="Garamond" w:hAnsi="Garamond"/>
          <w:sz w:val="24"/>
          <w:szCs w:val="24"/>
        </w:rPr>
        <w:t>Detta gäller även personer utan tillstånd (papperslösa) samt försäkrade i andra EES-länder eller Schweiz med giltigt europeiskt sjukförsäkringskort.</w:t>
      </w:r>
      <w:r>
        <w:rPr>
          <w:rFonts w:ascii="Garamond" w:hAnsi="Garamond"/>
          <w:sz w:val="24"/>
          <w:szCs w:val="24"/>
        </w:rPr>
        <w:t xml:space="preserve"> </w:t>
      </w:r>
    </w:p>
    <w:p w14:paraId="31C159A0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61981C00" w14:textId="77777777" w:rsidR="007868BD" w:rsidRPr="00326717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326717">
        <w:rPr>
          <w:rFonts w:ascii="Garamond" w:hAnsi="Garamond"/>
          <w:b/>
          <w:bCs/>
          <w:sz w:val="24"/>
          <w:szCs w:val="24"/>
        </w:rPr>
        <w:t>Ange referenskod 16153057</w:t>
      </w:r>
    </w:p>
    <w:p w14:paraId="237713C7" w14:textId="77777777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2A3E82B9" w14:textId="3115108C" w:rsidR="007868BD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046E82">
        <w:rPr>
          <w:rFonts w:ascii="Garamond" w:hAnsi="Garamond"/>
          <w:sz w:val="24"/>
          <w:szCs w:val="24"/>
        </w:rPr>
        <w:t xml:space="preserve">För asylsökande personer med giltigt LMA-kort registreras receptet med </w:t>
      </w:r>
      <w:r>
        <w:rPr>
          <w:rFonts w:ascii="Garamond" w:hAnsi="Garamond"/>
          <w:sz w:val="24"/>
          <w:szCs w:val="24"/>
        </w:rPr>
        <w:t xml:space="preserve">förmånstyp </w:t>
      </w:r>
      <w:r w:rsidR="00080703">
        <w:rPr>
          <w:rFonts w:ascii="Garamond" w:hAnsi="Garamond"/>
          <w:sz w:val="24"/>
          <w:szCs w:val="24"/>
        </w:rPr>
        <w:t>”</w:t>
      </w:r>
      <w:r w:rsidRPr="00046E82">
        <w:rPr>
          <w:rFonts w:ascii="Garamond" w:hAnsi="Garamond"/>
          <w:sz w:val="24"/>
          <w:szCs w:val="24"/>
        </w:rPr>
        <w:t>U</w:t>
      </w:r>
      <w:r w:rsidR="00080703">
        <w:rPr>
          <w:rFonts w:ascii="Garamond" w:hAnsi="Garamond"/>
          <w:sz w:val="24"/>
          <w:szCs w:val="24"/>
        </w:rPr>
        <w:t>”</w:t>
      </w:r>
      <w:r w:rsidRPr="00046E82">
        <w:rPr>
          <w:rFonts w:ascii="Garamond" w:hAnsi="Garamond"/>
          <w:sz w:val="24"/>
          <w:szCs w:val="24"/>
        </w:rPr>
        <w:t xml:space="preserve">, och </w:t>
      </w:r>
      <w:r w:rsidRPr="00BF36E2">
        <w:rPr>
          <w:rFonts w:ascii="Garamond" w:hAnsi="Garamond"/>
          <w:sz w:val="24"/>
          <w:szCs w:val="24"/>
        </w:rPr>
        <w:t>hela</w:t>
      </w:r>
      <w:r w:rsidRPr="00046E82">
        <w:rPr>
          <w:rFonts w:ascii="Garamond" w:hAnsi="Garamond"/>
          <w:sz w:val="24"/>
          <w:szCs w:val="24"/>
        </w:rPr>
        <w:t xml:space="preserve"> kostnaden faktureras Migrationsverket</w:t>
      </w:r>
      <w:r>
        <w:rPr>
          <w:rFonts w:ascii="Garamond" w:hAnsi="Garamond"/>
          <w:sz w:val="24"/>
          <w:szCs w:val="24"/>
        </w:rPr>
        <w:t>.</w:t>
      </w:r>
    </w:p>
    <w:bookmarkEnd w:id="5"/>
    <w:p w14:paraId="4DB79683" w14:textId="2083320B" w:rsidR="007868BD" w:rsidRPr="00AD3DCA" w:rsidRDefault="007868BD" w:rsidP="00AD3DCA">
      <w:pPr>
        <w:pStyle w:val="Default"/>
        <w:jc w:val="left"/>
        <w:rPr>
          <w:rFonts w:ascii="Garamond" w:hAnsi="Garamond"/>
          <w:sz w:val="24"/>
          <w:szCs w:val="24"/>
        </w:rPr>
      </w:pPr>
      <w:r w:rsidRPr="00AC1DCD">
        <w:rPr>
          <w:rFonts w:ascii="Garamond" w:hAnsi="Garamond"/>
          <w:i/>
          <w:iCs/>
          <w:sz w:val="24"/>
          <w:szCs w:val="24"/>
        </w:rPr>
        <w:t xml:space="preserve">Vg se avsnittet om Läkemedel till asylsökande och </w:t>
      </w:r>
      <w:r>
        <w:rPr>
          <w:rFonts w:ascii="Garamond" w:hAnsi="Garamond"/>
          <w:i/>
          <w:iCs/>
          <w:sz w:val="24"/>
          <w:szCs w:val="24"/>
        </w:rPr>
        <w:t>personer</w:t>
      </w:r>
      <w:r w:rsidRPr="00AC1DCD">
        <w:rPr>
          <w:rFonts w:ascii="Garamond" w:hAnsi="Garamond"/>
          <w:i/>
          <w:iCs/>
          <w:sz w:val="24"/>
          <w:szCs w:val="24"/>
        </w:rPr>
        <w:t xml:space="preserve"> som vistas i lande</w:t>
      </w:r>
      <w:r>
        <w:rPr>
          <w:rFonts w:ascii="Garamond" w:hAnsi="Garamond"/>
          <w:i/>
          <w:iCs/>
          <w:sz w:val="24"/>
          <w:szCs w:val="24"/>
        </w:rPr>
        <w:t>t</w:t>
      </w:r>
      <w:r w:rsidRPr="00AC1DCD">
        <w:rPr>
          <w:rFonts w:ascii="Garamond" w:hAnsi="Garamond"/>
          <w:i/>
          <w:iCs/>
          <w:sz w:val="24"/>
          <w:szCs w:val="24"/>
        </w:rPr>
        <w:t xml:space="preserve"> utan tillstånd (papperslösa) sid </w:t>
      </w:r>
      <w:r>
        <w:rPr>
          <w:rFonts w:ascii="Garamond" w:hAnsi="Garamond"/>
          <w:sz w:val="24"/>
          <w:szCs w:val="24"/>
        </w:rPr>
        <w:t>8.</w:t>
      </w:r>
      <w:bookmarkStart w:id="7" w:name="_Toc171415368"/>
    </w:p>
    <w:p w14:paraId="2739C8E5" w14:textId="77777777" w:rsidR="004E42EE" w:rsidRDefault="004E42EE">
      <w:pPr>
        <w:spacing w:after="200" w:line="276" w:lineRule="auto"/>
        <w:rPr>
          <w:rFonts w:ascii="Corbel" w:eastAsiaTheme="majorEastAsia" w:hAnsi="Corbel" w:cstheme="majorBidi"/>
          <w:b/>
          <w:bCs/>
          <w:sz w:val="28"/>
          <w:szCs w:val="26"/>
        </w:rPr>
      </w:pPr>
      <w:r>
        <w:br w:type="page"/>
      </w:r>
    </w:p>
    <w:p w14:paraId="0193E098" w14:textId="77777777" w:rsidR="00080703" w:rsidRDefault="00080703" w:rsidP="007868BD">
      <w:pPr>
        <w:pStyle w:val="Rubrik2"/>
      </w:pPr>
    </w:p>
    <w:p w14:paraId="17160EDC" w14:textId="1028A022" w:rsidR="007868BD" w:rsidRDefault="007868BD" w:rsidP="007868BD">
      <w:pPr>
        <w:pStyle w:val="Rubrik2"/>
      </w:pPr>
      <w:bookmarkStart w:id="8" w:name="_Toc239767363"/>
      <w:r>
        <w:t>Spolvätskor</w:t>
      </w:r>
      <w:bookmarkEnd w:id="7"/>
      <w:bookmarkEnd w:id="8"/>
    </w:p>
    <w:p w14:paraId="52782C37" w14:textId="77777777" w:rsidR="004E2A26" w:rsidRDefault="004E2A26" w:rsidP="007868BD">
      <w:pPr>
        <w:rPr>
          <w:rFonts w:cs="Arial"/>
          <w:sz w:val="24"/>
          <w:szCs w:val="24"/>
        </w:rPr>
      </w:pPr>
    </w:p>
    <w:p w14:paraId="58E6D8CA" w14:textId="01F2962F" w:rsidR="004E2A26" w:rsidRDefault="007868BD" w:rsidP="007868BD">
      <w:pPr>
        <w:rPr>
          <w:rFonts w:cs="Arial"/>
          <w:sz w:val="24"/>
          <w:szCs w:val="24"/>
        </w:rPr>
      </w:pPr>
      <w:r w:rsidRPr="009150B0">
        <w:rPr>
          <w:rFonts w:cs="Arial"/>
          <w:sz w:val="24"/>
          <w:szCs w:val="24"/>
        </w:rPr>
        <w:t xml:space="preserve">Spolvätskor </w:t>
      </w:r>
      <w:r>
        <w:rPr>
          <w:rFonts w:cs="Arial"/>
          <w:sz w:val="24"/>
          <w:szCs w:val="24"/>
        </w:rPr>
        <w:t xml:space="preserve">är inte klassade som läkemedel och ingår inte i läkemedelsförmånen. Region Blekinge subventionerar spolvätskor för katetersättning och kateterspolning, samt behandling som kräver steril produkt där kranvatten är kontraindicerat.                                                                       </w:t>
      </w:r>
    </w:p>
    <w:p w14:paraId="45F9B5E2" w14:textId="77777777" w:rsidR="004E2A26" w:rsidRDefault="004E2A26" w:rsidP="007868BD">
      <w:pPr>
        <w:rPr>
          <w:rFonts w:cs="Arial"/>
          <w:sz w:val="24"/>
          <w:szCs w:val="24"/>
        </w:rPr>
      </w:pPr>
    </w:p>
    <w:p w14:paraId="4444DDA5" w14:textId="1620DD1A" w:rsidR="007868BD" w:rsidRDefault="007868BD" w:rsidP="007868B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Spädningsvätskor och infusionsvätskor omfattas </w:t>
      </w:r>
      <w:r w:rsidR="004E2A26" w:rsidRPr="004E2A26">
        <w:rPr>
          <w:rFonts w:cs="Arial"/>
          <w:sz w:val="24"/>
          <w:szCs w:val="24"/>
          <w:u w:val="single"/>
        </w:rPr>
        <w:t>inte</w:t>
      </w:r>
      <w:r>
        <w:rPr>
          <w:rFonts w:cs="Arial"/>
          <w:sz w:val="24"/>
          <w:szCs w:val="24"/>
        </w:rPr>
        <w:t xml:space="preserve"> av denna subvention.</w:t>
      </w:r>
    </w:p>
    <w:p w14:paraId="772E58F4" w14:textId="77777777" w:rsidR="00080703" w:rsidRDefault="00080703" w:rsidP="007868BD">
      <w:pPr>
        <w:pStyle w:val="Rubrik3"/>
      </w:pPr>
    </w:p>
    <w:p w14:paraId="6C159F36" w14:textId="77777777" w:rsidR="00080703" w:rsidRDefault="007868BD" w:rsidP="00080703">
      <w:pPr>
        <w:pStyle w:val="Rubrik3"/>
        <w:spacing w:before="0"/>
        <w:rPr>
          <w:rFonts w:ascii="Garamond" w:eastAsia="Times New Roman" w:hAnsi="Garamond" w:cs="Arial"/>
          <w:b w:val="0"/>
          <w:bCs w:val="0"/>
          <w:szCs w:val="24"/>
        </w:rPr>
      </w:pPr>
      <w:r w:rsidRPr="003001CF">
        <w:t>För förskrivare</w:t>
      </w:r>
      <w:r>
        <w:br/>
      </w:r>
    </w:p>
    <w:p w14:paraId="294197C0" w14:textId="42C679CF" w:rsidR="006C2CE1" w:rsidRPr="00610475" w:rsidRDefault="004E42EE" w:rsidP="00080703">
      <w:pPr>
        <w:rPr>
          <w:rFonts w:cs="Arial"/>
          <w:sz w:val="24"/>
          <w:szCs w:val="24"/>
        </w:rPr>
      </w:pPr>
      <w:r w:rsidRPr="00610475">
        <w:rPr>
          <w:rFonts w:cs="Arial"/>
          <w:sz w:val="24"/>
          <w:szCs w:val="24"/>
        </w:rPr>
        <w:t xml:space="preserve">Ordinationen görs i läkemedelsmodulen i Cosmic. Ändra till förbrukningsartikel i rullistan och sök på spolvätska, se bild 1 nedan. Ange </w:t>
      </w:r>
      <w:r w:rsidRPr="00610475">
        <w:rPr>
          <w:rFonts w:cs="Arial"/>
          <w:color w:val="FF0000"/>
          <w:sz w:val="24"/>
          <w:szCs w:val="24"/>
        </w:rPr>
        <w:t>RB 4</w:t>
      </w:r>
      <w:r w:rsidRPr="00610475">
        <w:rPr>
          <w:rFonts w:cs="Arial"/>
          <w:sz w:val="24"/>
          <w:szCs w:val="24"/>
        </w:rPr>
        <w:t xml:space="preserve"> </w:t>
      </w:r>
      <w:r w:rsidR="00610475" w:rsidRPr="00610475">
        <w:rPr>
          <w:rFonts w:cs="Arial"/>
          <w:sz w:val="24"/>
          <w:szCs w:val="24"/>
        </w:rPr>
        <w:t>i rutan ”Information till apotek”</w:t>
      </w:r>
      <w:r w:rsidRPr="00610475">
        <w:rPr>
          <w:rFonts w:cs="Arial"/>
          <w:sz w:val="24"/>
          <w:szCs w:val="24"/>
        </w:rPr>
        <w:t>.</w:t>
      </w:r>
    </w:p>
    <w:p w14:paraId="657759B7" w14:textId="77777777" w:rsidR="004E42EE" w:rsidRPr="004E42EE" w:rsidRDefault="004E42EE" w:rsidP="004E42EE"/>
    <w:p w14:paraId="3455399D" w14:textId="14E79C83" w:rsidR="004E42EE" w:rsidRDefault="004E42EE" w:rsidP="004E42EE">
      <w:r>
        <w:rPr>
          <w:rFonts w:ascii="Corbel" w:hAnsi="Corbel"/>
          <w:noProof/>
        </w:rPr>
        <w:drawing>
          <wp:inline distT="0" distB="0" distL="0" distR="0" wp14:anchorId="38E74D22" wp14:editId="6C700159">
            <wp:extent cx="5759098" cy="2006221"/>
            <wp:effectExtent l="0" t="0" r="0" b="0"/>
            <wp:docPr id="760193002" name="Bildobjekt 1" descr="En bild som visar text, programvara, nummer, Webbsida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93002" name="Bildobjekt 1" descr="En bild som visar text, programvara, nummer, Webbsida&#10;&#10;AI-genererat innehåll kan vara felaktigt.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00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213BA" w14:textId="6A4517A3" w:rsidR="004E42EE" w:rsidRPr="004E42EE" w:rsidRDefault="004E42EE" w:rsidP="004E42EE">
      <w:pPr>
        <w:rPr>
          <w:sz w:val="20"/>
          <w:szCs w:val="18"/>
        </w:rPr>
      </w:pPr>
      <w:r w:rsidRPr="004E42EE">
        <w:rPr>
          <w:sz w:val="20"/>
          <w:szCs w:val="18"/>
        </w:rPr>
        <w:t>Bild 1: Exempel från Cosmic på hur man söker på spolvätska</w:t>
      </w:r>
    </w:p>
    <w:p w14:paraId="09CF3329" w14:textId="77777777" w:rsidR="004E42EE" w:rsidRDefault="004E42EE" w:rsidP="004E42EE"/>
    <w:p w14:paraId="5CBB68E4" w14:textId="77777777" w:rsidR="00B75926" w:rsidRDefault="00B75926" w:rsidP="004E42EE"/>
    <w:p w14:paraId="20F7E6F9" w14:textId="0848679B" w:rsidR="007868BD" w:rsidRPr="004E42EE" w:rsidRDefault="007868BD" w:rsidP="004E42EE">
      <w:pPr>
        <w:rPr>
          <w:rFonts w:ascii="Corbel" w:eastAsiaTheme="majorEastAsia" w:hAnsi="Corbel" w:cstheme="majorBidi"/>
          <w:b/>
          <w:bCs/>
          <w:sz w:val="24"/>
        </w:rPr>
      </w:pPr>
      <w:r w:rsidRPr="00326717">
        <w:br/>
      </w:r>
      <w:r w:rsidRPr="004E42EE">
        <w:rPr>
          <w:rFonts w:ascii="Corbel" w:eastAsiaTheme="majorEastAsia" w:hAnsi="Corbel" w:cstheme="majorBidi"/>
          <w:b/>
          <w:bCs/>
          <w:sz w:val="24"/>
        </w:rPr>
        <w:t>För expedierande apotek</w:t>
      </w:r>
    </w:p>
    <w:p w14:paraId="6164A4BD" w14:textId="39A3651B" w:rsidR="007868BD" w:rsidRPr="00202F63" w:rsidRDefault="007868BD" w:rsidP="00B75926">
      <w:pPr>
        <w:pStyle w:val="Default"/>
        <w:spacing w:before="240"/>
        <w:jc w:val="left"/>
        <w:rPr>
          <w:rFonts w:ascii="Garamond" w:hAnsi="Garamond"/>
          <w:b/>
          <w:bCs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Expedierande apotek fakturerar Region Blekinge hela kostnaden. </w:t>
      </w:r>
      <w:r w:rsidRPr="00202F63">
        <w:rPr>
          <w:rFonts w:ascii="Garamond" w:hAnsi="Garamond"/>
          <w:b/>
          <w:bCs/>
          <w:sz w:val="24"/>
          <w:szCs w:val="24"/>
        </w:rPr>
        <w:t>Fakturan skall innehålla uppgift om preparat, styrka, mängd, varunummer samt förskrivares namn och arbetsplatskod</w:t>
      </w:r>
      <w:r w:rsidR="00D419D4">
        <w:rPr>
          <w:rFonts w:ascii="Garamond" w:hAnsi="Garamond"/>
          <w:b/>
          <w:bCs/>
          <w:sz w:val="24"/>
          <w:szCs w:val="24"/>
        </w:rPr>
        <w:t xml:space="preserve">, RB-kod, </w:t>
      </w:r>
      <w:r w:rsidRPr="00202F63">
        <w:rPr>
          <w:rFonts w:ascii="Garamond" w:hAnsi="Garamond"/>
          <w:b/>
          <w:bCs/>
          <w:sz w:val="24"/>
          <w:szCs w:val="24"/>
        </w:rPr>
        <w:t>patient</w:t>
      </w:r>
      <w:r w:rsidR="00D419D4">
        <w:rPr>
          <w:rFonts w:ascii="Garamond" w:hAnsi="Garamond"/>
          <w:b/>
          <w:bCs/>
          <w:sz w:val="24"/>
          <w:szCs w:val="24"/>
        </w:rPr>
        <w:t>en</w:t>
      </w:r>
      <w:r w:rsidRPr="00202F63">
        <w:rPr>
          <w:rFonts w:ascii="Garamond" w:hAnsi="Garamond"/>
          <w:b/>
          <w:bCs/>
          <w:sz w:val="24"/>
          <w:szCs w:val="24"/>
        </w:rPr>
        <w:t xml:space="preserve">s </w:t>
      </w:r>
      <w:r w:rsidR="003E452A">
        <w:rPr>
          <w:rFonts w:ascii="Garamond" w:hAnsi="Garamond"/>
          <w:b/>
          <w:bCs/>
          <w:sz w:val="24"/>
          <w:szCs w:val="24"/>
        </w:rPr>
        <w:t xml:space="preserve">initialer och </w:t>
      </w:r>
      <w:r w:rsidRPr="00202F63">
        <w:rPr>
          <w:rFonts w:ascii="Garamond" w:hAnsi="Garamond"/>
          <w:b/>
          <w:bCs/>
          <w:sz w:val="24"/>
          <w:szCs w:val="24"/>
        </w:rPr>
        <w:t>födelsedat</w:t>
      </w:r>
      <w:r w:rsidR="003E452A">
        <w:rPr>
          <w:rFonts w:ascii="Garamond" w:hAnsi="Garamond"/>
          <w:b/>
          <w:bCs/>
          <w:sz w:val="24"/>
          <w:szCs w:val="24"/>
        </w:rPr>
        <w:t>um</w:t>
      </w:r>
      <w:r w:rsidRPr="00202F63">
        <w:rPr>
          <w:rFonts w:ascii="Garamond" w:hAnsi="Garamond"/>
          <w:b/>
          <w:bCs/>
          <w:sz w:val="24"/>
          <w:szCs w:val="24"/>
        </w:rPr>
        <w:t xml:space="preserve"> </w:t>
      </w:r>
      <w:r w:rsidR="000821FA">
        <w:rPr>
          <w:rFonts w:ascii="Garamond" w:hAnsi="Garamond"/>
          <w:b/>
          <w:bCs/>
          <w:sz w:val="24"/>
          <w:szCs w:val="24"/>
        </w:rPr>
        <w:t xml:space="preserve">(ÅÅMMDD) </w:t>
      </w:r>
      <w:r w:rsidRPr="00202F63">
        <w:rPr>
          <w:rFonts w:ascii="Garamond" w:hAnsi="Garamond"/>
          <w:b/>
          <w:bCs/>
          <w:sz w:val="24"/>
          <w:szCs w:val="24"/>
        </w:rPr>
        <w:t>samt i vilken region patienten är folkbokförd.</w:t>
      </w:r>
    </w:p>
    <w:p w14:paraId="6D10CF08" w14:textId="77777777" w:rsidR="007868BD" w:rsidRPr="00B63807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 </w:t>
      </w:r>
    </w:p>
    <w:p w14:paraId="38E36715" w14:textId="77777777" w:rsidR="007868BD" w:rsidRPr="00202F63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202F63">
        <w:rPr>
          <w:rFonts w:ascii="Garamond" w:hAnsi="Garamond"/>
          <w:b/>
          <w:bCs/>
          <w:sz w:val="24"/>
          <w:szCs w:val="24"/>
        </w:rPr>
        <w:t xml:space="preserve">Ange referenskod 16153185. </w:t>
      </w:r>
    </w:p>
    <w:p w14:paraId="06F6702B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739C570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8F1C1F">
        <w:rPr>
          <w:rFonts w:ascii="Garamond" w:hAnsi="Garamond"/>
          <w:sz w:val="24"/>
          <w:szCs w:val="24"/>
        </w:rPr>
        <w:t>Faktureringsadress</w:t>
      </w:r>
    </w:p>
    <w:p w14:paraId="3E582CC9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</w:t>
      </w:r>
      <w:r w:rsidRPr="008F1C1F">
        <w:rPr>
          <w:rFonts w:ascii="Garamond" w:hAnsi="Garamond"/>
          <w:sz w:val="24"/>
          <w:szCs w:val="24"/>
        </w:rPr>
        <w:t xml:space="preserve"> Blekinge</w:t>
      </w:r>
    </w:p>
    <w:p w14:paraId="57BADF5A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8F1C1F">
        <w:rPr>
          <w:rFonts w:ascii="Garamond" w:hAnsi="Garamond"/>
          <w:sz w:val="24"/>
          <w:szCs w:val="24"/>
        </w:rPr>
        <w:t>Box 158</w:t>
      </w:r>
    </w:p>
    <w:p w14:paraId="371772B6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 w:rsidRPr="008F1C1F">
        <w:rPr>
          <w:rFonts w:ascii="Garamond" w:hAnsi="Garamond"/>
          <w:sz w:val="24"/>
          <w:szCs w:val="24"/>
        </w:rPr>
        <w:t>371 22 Karlskrona</w:t>
      </w:r>
    </w:p>
    <w:p w14:paraId="199882FE" w14:textId="77777777" w:rsidR="007868BD" w:rsidRDefault="007868BD" w:rsidP="007868BD">
      <w:pPr>
        <w:rPr>
          <w:rFonts w:ascii="Cambria" w:hAnsi="Cambria"/>
          <w:b/>
          <w:bCs/>
          <w:i/>
          <w:iCs/>
          <w:sz w:val="28"/>
          <w:szCs w:val="28"/>
        </w:rPr>
      </w:pPr>
      <w:bookmarkStart w:id="9" w:name="_Toc171415369"/>
      <w:bookmarkStart w:id="10" w:name="_Hlk177734026"/>
      <w:r>
        <w:br w:type="page"/>
      </w:r>
    </w:p>
    <w:p w14:paraId="3D93962F" w14:textId="77777777" w:rsidR="00B75926" w:rsidRDefault="00B75926" w:rsidP="007868BD">
      <w:pPr>
        <w:pStyle w:val="Rubrik2"/>
      </w:pPr>
    </w:p>
    <w:p w14:paraId="0AE5F9B5" w14:textId="1CB3ECE4" w:rsidR="007868BD" w:rsidRPr="00167059" w:rsidRDefault="007868BD" w:rsidP="007868BD">
      <w:pPr>
        <w:pStyle w:val="Rubrik2"/>
      </w:pPr>
      <w:bookmarkStart w:id="11" w:name="_Toc239767364"/>
      <w:r w:rsidRPr="00167059">
        <w:t>Psyko</w:t>
      </w:r>
      <w:r>
        <w:t>släkemedel till vissa patienter</w:t>
      </w:r>
      <w:bookmarkEnd w:id="9"/>
      <w:bookmarkEnd w:id="11"/>
    </w:p>
    <w:p w14:paraId="675B9BC7" w14:textId="77777777" w:rsidR="00107F36" w:rsidRDefault="00107F36" w:rsidP="007868BD">
      <w:pPr>
        <w:pStyle w:val="Default"/>
        <w:jc w:val="left"/>
        <w:rPr>
          <w:rFonts w:ascii="Garamond" w:hAnsi="Garamond"/>
          <w:sz w:val="24"/>
          <w:szCs w:val="24"/>
        </w:rPr>
      </w:pPr>
      <w:bookmarkStart w:id="12" w:name="_Hlk233729120"/>
    </w:p>
    <w:p w14:paraId="33A94768" w14:textId="26D1584B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Region </w:t>
      </w:r>
      <w:r w:rsidRPr="00167059">
        <w:rPr>
          <w:rFonts w:ascii="Garamond" w:hAnsi="Garamond"/>
          <w:sz w:val="24"/>
          <w:szCs w:val="24"/>
        </w:rPr>
        <w:t xml:space="preserve">Blekinge </w:t>
      </w:r>
      <w:r w:rsidRPr="00E745D9">
        <w:rPr>
          <w:rFonts w:ascii="Garamond" w:hAnsi="Garamond"/>
          <w:sz w:val="24"/>
          <w:szCs w:val="24"/>
        </w:rPr>
        <w:t>betalar</w:t>
      </w:r>
      <w:r w:rsidR="0051729C" w:rsidRPr="00E745D9">
        <w:rPr>
          <w:rFonts w:ascii="Garamond" w:hAnsi="Garamond"/>
          <w:sz w:val="24"/>
          <w:szCs w:val="24"/>
        </w:rPr>
        <w:t xml:space="preserve"> egenavgiften</w:t>
      </w:r>
      <w:r w:rsidRPr="00E745D9">
        <w:rPr>
          <w:rFonts w:ascii="Garamond" w:hAnsi="Garamond"/>
          <w:sz w:val="24"/>
          <w:szCs w:val="24"/>
        </w:rPr>
        <w:t xml:space="preserve"> för psykosläkemedel </w:t>
      </w:r>
      <w:r w:rsidRPr="00167059">
        <w:rPr>
          <w:rFonts w:ascii="Garamond" w:hAnsi="Garamond"/>
          <w:sz w:val="24"/>
          <w:szCs w:val="24"/>
        </w:rPr>
        <w:t xml:space="preserve">tillhörande </w:t>
      </w:r>
      <w:r>
        <w:rPr>
          <w:rFonts w:ascii="Garamond" w:hAnsi="Garamond"/>
          <w:sz w:val="24"/>
          <w:szCs w:val="24"/>
        </w:rPr>
        <w:t>ATC-kod</w:t>
      </w:r>
      <w:r w:rsidRPr="00167059">
        <w:rPr>
          <w:rFonts w:ascii="Garamond" w:hAnsi="Garamond"/>
          <w:sz w:val="24"/>
          <w:szCs w:val="24"/>
        </w:rPr>
        <w:t xml:space="preserve"> </w:t>
      </w:r>
      <w:r w:rsidRPr="00167059">
        <w:rPr>
          <w:rFonts w:ascii="Garamond" w:hAnsi="Garamond"/>
          <w:b/>
          <w:bCs/>
          <w:sz w:val="24"/>
          <w:szCs w:val="24"/>
        </w:rPr>
        <w:t xml:space="preserve">N05A </w:t>
      </w:r>
      <w:r w:rsidRPr="00167059">
        <w:rPr>
          <w:rFonts w:ascii="Garamond" w:hAnsi="Garamond"/>
          <w:sz w:val="24"/>
          <w:szCs w:val="24"/>
        </w:rPr>
        <w:t>till patient</w:t>
      </w:r>
      <w:r>
        <w:rPr>
          <w:rFonts w:ascii="Garamond" w:hAnsi="Garamond"/>
          <w:sz w:val="24"/>
          <w:szCs w:val="24"/>
        </w:rPr>
        <w:t>er med allvarlig psykossjukdom.</w:t>
      </w:r>
      <w:r w:rsidR="00A85F6F">
        <w:rPr>
          <w:rFonts w:ascii="Garamond" w:hAnsi="Garamond"/>
          <w:sz w:val="24"/>
          <w:szCs w:val="24"/>
        </w:rPr>
        <w:t xml:space="preserve"> Regelverket gäller inte för Litium.</w:t>
      </w:r>
    </w:p>
    <w:p w14:paraId="00253288" w14:textId="77777777" w:rsidR="007868BD" w:rsidRPr="00167059" w:rsidRDefault="007868BD" w:rsidP="007868BD">
      <w:pPr>
        <w:pStyle w:val="Default"/>
        <w:numPr>
          <w:ilvl w:val="0"/>
          <w:numId w:val="3"/>
        </w:numPr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som på grund av sjukdom saknar sjukdomsinsikt </w:t>
      </w:r>
    </w:p>
    <w:p w14:paraId="2E104567" w14:textId="77777777" w:rsidR="007868BD" w:rsidRPr="00167059" w:rsidRDefault="007868BD" w:rsidP="007868BD">
      <w:pPr>
        <w:pStyle w:val="Default"/>
        <w:numPr>
          <w:ilvl w:val="0"/>
          <w:numId w:val="3"/>
        </w:numPr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som härav ej kommer att betala och därmed hämta ut sina psykosläkemedel </w:t>
      </w:r>
    </w:p>
    <w:p w14:paraId="41434A86" w14:textId="77777777" w:rsidR="007868BD" w:rsidRPr="00167059" w:rsidRDefault="007868BD" w:rsidP="007868BD">
      <w:pPr>
        <w:pStyle w:val="Default"/>
        <w:numPr>
          <w:ilvl w:val="0"/>
          <w:numId w:val="3"/>
        </w:numPr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som riskerar allvarlig försämring av sin sjukdom </w:t>
      </w:r>
    </w:p>
    <w:p w14:paraId="4D8ED131" w14:textId="77777777" w:rsidR="007868BD" w:rsidRPr="00167059" w:rsidRDefault="007868BD" w:rsidP="007868BD">
      <w:pPr>
        <w:pStyle w:val="Default"/>
        <w:numPr>
          <w:ilvl w:val="0"/>
          <w:numId w:val="3"/>
        </w:numPr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som kan komma att innebära allvarlig fara för liv och hälsa för egen eller annans del </w:t>
      </w:r>
    </w:p>
    <w:p w14:paraId="7AFC2ED2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79D2F51" w14:textId="681F9C26" w:rsidR="007868BD" w:rsidRDefault="0053216F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</w:t>
      </w:r>
      <w:r w:rsidR="007868BD" w:rsidRPr="00167059">
        <w:rPr>
          <w:rFonts w:ascii="Garamond" w:hAnsi="Garamond"/>
          <w:sz w:val="24"/>
          <w:szCs w:val="24"/>
        </w:rPr>
        <w:t>pecialistläkare i psykiatri gör den individuella medicinska bedömningen enligt ovan samt beslutar om kostnadsfrihet i samråd med verksamhetschef.</w:t>
      </w:r>
      <w:r>
        <w:rPr>
          <w:rFonts w:ascii="Garamond" w:hAnsi="Garamond"/>
          <w:sz w:val="24"/>
          <w:szCs w:val="24"/>
        </w:rPr>
        <w:t xml:space="preserve"> Förskrivare ska ha arbetsplatskod inom psykiatrin.</w:t>
      </w:r>
    </w:p>
    <w:p w14:paraId="1CB58A22" w14:textId="77777777" w:rsidR="00B75926" w:rsidRDefault="00B75926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306629C2" w14:textId="77777777" w:rsidR="00B75926" w:rsidRPr="00167059" w:rsidRDefault="00B75926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242D082D" w14:textId="77777777" w:rsidR="007868BD" w:rsidRPr="00167059" w:rsidRDefault="007868BD" w:rsidP="007868BD">
      <w:pPr>
        <w:pStyle w:val="Rubrik3"/>
      </w:pPr>
      <w:r>
        <w:t>För förskrivare</w:t>
      </w:r>
    </w:p>
    <w:bookmarkEnd w:id="10"/>
    <w:p w14:paraId="6E9F6057" w14:textId="138D390B" w:rsidR="007868BD" w:rsidRDefault="007868BD" w:rsidP="00B75926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  <w:r w:rsidRPr="00167059">
        <w:rPr>
          <w:rFonts w:ascii="Garamond" w:hAnsi="Garamond"/>
          <w:sz w:val="24"/>
          <w:szCs w:val="24"/>
        </w:rPr>
        <w:t xml:space="preserve">På recept </w:t>
      </w:r>
      <w:r>
        <w:rPr>
          <w:rFonts w:ascii="Garamond" w:hAnsi="Garamond"/>
          <w:sz w:val="24"/>
          <w:szCs w:val="24"/>
        </w:rPr>
        <w:t>anges</w:t>
      </w:r>
      <w:r w:rsidRPr="00167059">
        <w:rPr>
          <w:rFonts w:ascii="Garamond" w:hAnsi="Garamond"/>
          <w:sz w:val="24"/>
          <w:szCs w:val="24"/>
        </w:rPr>
        <w:t xml:space="preserve"> </w:t>
      </w:r>
      <w:r w:rsidRPr="00F35964">
        <w:rPr>
          <w:rFonts w:ascii="Garamond" w:hAnsi="Garamond"/>
          <w:color w:val="FF0000"/>
          <w:sz w:val="24"/>
          <w:szCs w:val="24"/>
        </w:rPr>
        <w:t>RB 5</w:t>
      </w:r>
      <w:r>
        <w:rPr>
          <w:rFonts w:ascii="Garamond" w:hAnsi="Garamond"/>
          <w:color w:val="FF0000"/>
          <w:sz w:val="24"/>
          <w:szCs w:val="24"/>
        </w:rPr>
        <w:t xml:space="preserve"> </w:t>
      </w:r>
      <w:r w:rsidR="00905B3C" w:rsidRPr="00433246">
        <w:rPr>
          <w:rFonts w:ascii="Garamond" w:hAnsi="Garamond"/>
          <w:sz w:val="24"/>
        </w:rPr>
        <w:t>i rutan ”Information till apotek”</w:t>
      </w:r>
      <w:r w:rsidR="00905B3C">
        <w:rPr>
          <w:rFonts w:ascii="Garamond" w:hAnsi="Garamond"/>
          <w:sz w:val="24"/>
        </w:rPr>
        <w:t>.</w:t>
      </w:r>
    </w:p>
    <w:p w14:paraId="60671153" w14:textId="77777777" w:rsidR="00B75926" w:rsidRPr="00167059" w:rsidRDefault="00B75926" w:rsidP="00B75926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</w:p>
    <w:p w14:paraId="733FDA12" w14:textId="77777777" w:rsidR="007868BD" w:rsidRPr="00167059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585F1F3C" w14:textId="77777777" w:rsidR="0051729C" w:rsidRDefault="0051729C" w:rsidP="0051729C">
      <w:pPr>
        <w:pStyle w:val="Default"/>
        <w:spacing w:before="240"/>
        <w:jc w:val="left"/>
        <w:rPr>
          <w:rFonts w:ascii="Garamond" w:hAnsi="Garamond"/>
          <w:sz w:val="24"/>
          <w:szCs w:val="24"/>
        </w:rPr>
      </w:pPr>
      <w:r w:rsidRPr="00B63807">
        <w:rPr>
          <w:rFonts w:ascii="Garamond" w:hAnsi="Garamond"/>
          <w:sz w:val="24"/>
          <w:szCs w:val="24"/>
        </w:rPr>
        <w:t xml:space="preserve">Expeditionen ska ske </w:t>
      </w:r>
      <w:r>
        <w:rPr>
          <w:rFonts w:ascii="Garamond" w:hAnsi="Garamond"/>
          <w:sz w:val="24"/>
          <w:szCs w:val="24"/>
        </w:rPr>
        <w:t>inom</w:t>
      </w:r>
      <w:r w:rsidRPr="00B63807">
        <w:rPr>
          <w:rFonts w:ascii="Garamond" w:hAnsi="Garamond"/>
          <w:sz w:val="24"/>
          <w:szCs w:val="24"/>
        </w:rPr>
        <w:t xml:space="preserve"> förmån ”</w:t>
      </w:r>
      <w:r>
        <w:rPr>
          <w:rFonts w:ascii="Garamond" w:hAnsi="Garamond"/>
          <w:sz w:val="24"/>
          <w:szCs w:val="24"/>
        </w:rPr>
        <w:t>R</w:t>
      </w:r>
      <w:r w:rsidRPr="00B63807">
        <w:rPr>
          <w:rFonts w:ascii="Garamond" w:hAnsi="Garamond"/>
          <w:sz w:val="24"/>
          <w:szCs w:val="24"/>
        </w:rPr>
        <w:t xml:space="preserve">” </w:t>
      </w:r>
      <w:r>
        <w:rPr>
          <w:rFonts w:ascii="Garamond" w:hAnsi="Garamond"/>
          <w:sz w:val="24"/>
          <w:szCs w:val="24"/>
        </w:rPr>
        <w:t>.</w:t>
      </w:r>
      <w:r w:rsidRPr="007C13DC">
        <w:rPr>
          <w:rFonts w:ascii="Garamond" w:hAnsi="Garamond"/>
          <w:sz w:val="24"/>
          <w:szCs w:val="24"/>
        </w:rPr>
        <w:t xml:space="preserve"> </w:t>
      </w:r>
      <w:r w:rsidRPr="00167059">
        <w:rPr>
          <w:rFonts w:ascii="Garamond" w:hAnsi="Garamond"/>
          <w:sz w:val="24"/>
          <w:szCs w:val="24"/>
        </w:rPr>
        <w:t xml:space="preserve">Eventuell merkostnad betalas av </w:t>
      </w:r>
      <w:r>
        <w:rPr>
          <w:rFonts w:ascii="Garamond" w:hAnsi="Garamond"/>
          <w:sz w:val="24"/>
          <w:szCs w:val="24"/>
        </w:rPr>
        <w:t>region Blekinge</w:t>
      </w:r>
      <w:r w:rsidRPr="00167059">
        <w:rPr>
          <w:rFonts w:ascii="Garamond" w:hAnsi="Garamond"/>
          <w:sz w:val="24"/>
          <w:szCs w:val="24"/>
        </w:rPr>
        <w:t>.</w:t>
      </w:r>
    </w:p>
    <w:p w14:paraId="739DD71A" w14:textId="1DA6DE66" w:rsidR="007868BD" w:rsidRDefault="007868BD" w:rsidP="0051729C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F35964">
        <w:rPr>
          <w:rFonts w:ascii="Garamond" w:hAnsi="Garamond"/>
          <w:b/>
          <w:bCs/>
          <w:sz w:val="24"/>
          <w:szCs w:val="24"/>
        </w:rPr>
        <w:t>Fakturan skall innehålla uppgift om preparat, styrka, mängd, varunummer samt förskrivares namn och arbetsplatskod</w:t>
      </w:r>
      <w:r w:rsidR="00D419D4">
        <w:rPr>
          <w:rFonts w:ascii="Garamond" w:hAnsi="Garamond"/>
          <w:b/>
          <w:bCs/>
          <w:sz w:val="24"/>
          <w:szCs w:val="24"/>
        </w:rPr>
        <w:t>,</w:t>
      </w:r>
      <w:r w:rsidR="00D419D4" w:rsidRPr="00D419D4">
        <w:rPr>
          <w:rFonts w:ascii="Garamond" w:hAnsi="Garamond"/>
          <w:b/>
          <w:bCs/>
          <w:sz w:val="24"/>
          <w:szCs w:val="24"/>
        </w:rPr>
        <w:t xml:space="preserve"> </w:t>
      </w:r>
      <w:r w:rsidR="00D419D4">
        <w:rPr>
          <w:rFonts w:ascii="Garamond" w:hAnsi="Garamond"/>
          <w:b/>
          <w:bCs/>
          <w:sz w:val="24"/>
          <w:szCs w:val="24"/>
        </w:rPr>
        <w:t xml:space="preserve">RB-kod, </w:t>
      </w:r>
      <w:r w:rsidR="00D419D4" w:rsidRPr="00202F63">
        <w:rPr>
          <w:rFonts w:ascii="Garamond" w:hAnsi="Garamond"/>
          <w:b/>
          <w:bCs/>
          <w:sz w:val="24"/>
          <w:szCs w:val="24"/>
        </w:rPr>
        <w:t>patient</w:t>
      </w:r>
      <w:r w:rsidR="00D419D4">
        <w:rPr>
          <w:rFonts w:ascii="Garamond" w:hAnsi="Garamond"/>
          <w:b/>
          <w:bCs/>
          <w:sz w:val="24"/>
          <w:szCs w:val="24"/>
        </w:rPr>
        <w:t>en</w:t>
      </w:r>
      <w:r w:rsidR="00D419D4" w:rsidRPr="00202F63">
        <w:rPr>
          <w:rFonts w:ascii="Garamond" w:hAnsi="Garamond"/>
          <w:b/>
          <w:bCs/>
          <w:sz w:val="24"/>
          <w:szCs w:val="24"/>
        </w:rPr>
        <w:t>s</w:t>
      </w:r>
      <w:r w:rsidRPr="00F35964">
        <w:rPr>
          <w:rFonts w:ascii="Garamond" w:hAnsi="Garamond"/>
          <w:b/>
          <w:bCs/>
          <w:sz w:val="24"/>
          <w:szCs w:val="24"/>
        </w:rPr>
        <w:t xml:space="preserve"> </w:t>
      </w:r>
      <w:r w:rsidR="0053216F">
        <w:rPr>
          <w:rFonts w:ascii="Garamond" w:hAnsi="Garamond"/>
          <w:b/>
          <w:bCs/>
          <w:sz w:val="24"/>
          <w:szCs w:val="24"/>
        </w:rPr>
        <w:t xml:space="preserve">initialer och </w:t>
      </w:r>
      <w:r w:rsidRPr="00F35964">
        <w:rPr>
          <w:rFonts w:ascii="Garamond" w:hAnsi="Garamond"/>
          <w:b/>
          <w:bCs/>
          <w:sz w:val="24"/>
          <w:szCs w:val="24"/>
        </w:rPr>
        <w:t>födelsedat</w:t>
      </w:r>
      <w:r w:rsidR="0053216F">
        <w:rPr>
          <w:rFonts w:ascii="Garamond" w:hAnsi="Garamond"/>
          <w:b/>
          <w:bCs/>
          <w:sz w:val="24"/>
          <w:szCs w:val="24"/>
        </w:rPr>
        <w:t>um</w:t>
      </w:r>
      <w:r w:rsidRPr="00F35964">
        <w:rPr>
          <w:rFonts w:ascii="Garamond" w:hAnsi="Garamond"/>
          <w:b/>
          <w:bCs/>
          <w:sz w:val="24"/>
          <w:szCs w:val="24"/>
        </w:rPr>
        <w:t xml:space="preserve"> </w:t>
      </w:r>
      <w:r w:rsidR="0053216F">
        <w:rPr>
          <w:rFonts w:ascii="Garamond" w:hAnsi="Garamond"/>
          <w:b/>
          <w:bCs/>
          <w:sz w:val="24"/>
          <w:szCs w:val="24"/>
        </w:rPr>
        <w:t xml:space="preserve">(ÅÅMMDD) </w:t>
      </w:r>
      <w:r w:rsidRPr="00F35964">
        <w:rPr>
          <w:rFonts w:ascii="Garamond" w:hAnsi="Garamond"/>
          <w:b/>
          <w:bCs/>
          <w:sz w:val="24"/>
          <w:szCs w:val="24"/>
        </w:rPr>
        <w:t xml:space="preserve">samt i vilken region patienten är folkbokförd. </w:t>
      </w:r>
    </w:p>
    <w:p w14:paraId="0951F650" w14:textId="77777777" w:rsidR="007868BD" w:rsidRPr="00F35964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</w:p>
    <w:p w14:paraId="286303E6" w14:textId="77777777" w:rsidR="007868BD" w:rsidRPr="00F35964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F35964">
        <w:rPr>
          <w:rFonts w:ascii="Garamond" w:hAnsi="Garamond"/>
          <w:b/>
          <w:bCs/>
          <w:sz w:val="24"/>
          <w:szCs w:val="24"/>
        </w:rPr>
        <w:t>Ange referenskod 17573185</w:t>
      </w:r>
    </w:p>
    <w:p w14:paraId="7999682A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0D3E1CC1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Faktureringsadress</w:t>
      </w:r>
    </w:p>
    <w:p w14:paraId="22E1D794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 Blekinge</w:t>
      </w:r>
    </w:p>
    <w:p w14:paraId="4D181CD6" w14:textId="77777777" w:rsidR="007868BD" w:rsidRPr="00167059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Box 158</w:t>
      </w:r>
    </w:p>
    <w:p w14:paraId="31170FF1" w14:textId="77777777" w:rsidR="007868BD" w:rsidRPr="00F42E67" w:rsidRDefault="007868BD" w:rsidP="007868BD">
      <w:pPr>
        <w:pStyle w:val="Default"/>
        <w:jc w:val="left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371 22 Karlskrona</w:t>
      </w:r>
    </w:p>
    <w:p w14:paraId="5CCB4DFE" w14:textId="77777777" w:rsidR="007868BD" w:rsidRDefault="007868BD" w:rsidP="007868BD">
      <w:pPr>
        <w:rPr>
          <w:rFonts w:ascii="Cambria" w:hAnsi="Cambria"/>
          <w:b/>
          <w:bCs/>
          <w:i/>
          <w:iCs/>
          <w:sz w:val="28"/>
          <w:szCs w:val="28"/>
        </w:rPr>
      </w:pPr>
      <w:r>
        <w:br w:type="page"/>
      </w:r>
    </w:p>
    <w:p w14:paraId="56A732AD" w14:textId="77777777" w:rsidR="000A3BE2" w:rsidRDefault="000A3BE2" w:rsidP="007868BD">
      <w:pPr>
        <w:pStyle w:val="Rubrik2"/>
      </w:pPr>
      <w:bookmarkStart w:id="13" w:name="_Toc171415370"/>
      <w:bookmarkStart w:id="14" w:name="_Hlk177734920"/>
      <w:bookmarkEnd w:id="12"/>
    </w:p>
    <w:p w14:paraId="7E7BE103" w14:textId="28CCDF81" w:rsidR="007868BD" w:rsidRPr="00C37D7C" w:rsidRDefault="007868BD" w:rsidP="007868BD">
      <w:pPr>
        <w:pStyle w:val="Rubrik2"/>
        <w:rPr>
          <w:strike/>
        </w:rPr>
      </w:pPr>
      <w:bookmarkStart w:id="15" w:name="_Toc239767365"/>
      <w:r w:rsidRPr="008F1C1F">
        <w:t xml:space="preserve">Läkemedel till </w:t>
      </w:r>
      <w:bookmarkEnd w:id="13"/>
      <w:r w:rsidR="00C37D7C" w:rsidRPr="00E745D9">
        <w:t>personer som omfattas av LMA</w:t>
      </w:r>
      <w:bookmarkEnd w:id="15"/>
      <w:r w:rsidR="00C37D7C" w:rsidRPr="00E745D9">
        <w:t xml:space="preserve"> </w:t>
      </w:r>
    </w:p>
    <w:p w14:paraId="717424D3" w14:textId="77777777" w:rsidR="007868BD" w:rsidRDefault="007868BD" w:rsidP="007868BD">
      <w:pPr>
        <w:rPr>
          <w:rFonts w:cs="Arial"/>
          <w:sz w:val="24"/>
          <w:szCs w:val="24"/>
        </w:rPr>
      </w:pPr>
    </w:p>
    <w:p w14:paraId="3948C354" w14:textId="2CC7CCBE" w:rsidR="00537D66" w:rsidRPr="00E745D9" w:rsidRDefault="00537D66" w:rsidP="00537D66">
      <w:p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Följande patientgrupper omfattas av LMA (lagen om mottagande av asylsökande) och har därmed rätt till subventionerade läkemedel:</w:t>
      </w:r>
    </w:p>
    <w:p w14:paraId="753D5AFA" w14:textId="478025A5" w:rsidR="00537D66" w:rsidRPr="00E745D9" w:rsidRDefault="00537D66" w:rsidP="00537D66">
      <w:pPr>
        <w:pStyle w:val="Liststycke"/>
        <w:numPr>
          <w:ilvl w:val="0"/>
          <w:numId w:val="3"/>
        </w:num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Asylsökande;</w:t>
      </w:r>
    </w:p>
    <w:p w14:paraId="680C81BF" w14:textId="63FF9C27" w:rsidR="00537D66" w:rsidRPr="00E745D9" w:rsidRDefault="00537D66" w:rsidP="00537D66">
      <w:pPr>
        <w:pStyle w:val="Liststycke"/>
        <w:numPr>
          <w:ilvl w:val="0"/>
          <w:numId w:val="3"/>
        </w:num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Personer som har fått uppehållstillstånd men som fortfarande är inskrivna hos Migrationsverket;</w:t>
      </w:r>
    </w:p>
    <w:p w14:paraId="22F2DE68" w14:textId="55EA7B58" w:rsidR="00537D66" w:rsidRPr="00E745D9" w:rsidRDefault="00537D66" w:rsidP="00537D66">
      <w:pPr>
        <w:pStyle w:val="Liststycke"/>
        <w:numPr>
          <w:ilvl w:val="0"/>
          <w:numId w:val="3"/>
        </w:num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Personer som har ansökt om eller beviljats uppehållstillstånd med tillfälligt skydd enligt massflyktningsdirektivet;</w:t>
      </w:r>
    </w:p>
    <w:p w14:paraId="1225017B" w14:textId="229CE630" w:rsidR="00537D66" w:rsidRPr="00E745D9" w:rsidRDefault="00537D66" w:rsidP="00537D66">
      <w:pPr>
        <w:pStyle w:val="Liststycke"/>
        <w:numPr>
          <w:ilvl w:val="0"/>
          <w:numId w:val="3"/>
        </w:num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Personer som har fått sin avvisning eller utvisning tillfälligt stoppad;</w:t>
      </w:r>
    </w:p>
    <w:p w14:paraId="58F791D1" w14:textId="0143A48C" w:rsidR="00537D66" w:rsidRPr="00E745D9" w:rsidRDefault="00E745D9" w:rsidP="00537D66">
      <w:pPr>
        <w:pStyle w:val="Liststycke"/>
        <w:numPr>
          <w:ilvl w:val="0"/>
          <w:numId w:val="3"/>
        </w:num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P</w:t>
      </w:r>
      <w:r w:rsidR="00537D66" w:rsidRPr="00E745D9">
        <w:rPr>
          <w:rFonts w:cs="Arial"/>
          <w:sz w:val="24"/>
          <w:szCs w:val="24"/>
        </w:rPr>
        <w:t>ersoner som hålls i förvar</w:t>
      </w:r>
    </w:p>
    <w:p w14:paraId="6D648C01" w14:textId="77777777" w:rsidR="009D7462" w:rsidRPr="00E745D9" w:rsidRDefault="009D7462" w:rsidP="009D7462">
      <w:pPr>
        <w:rPr>
          <w:rFonts w:cs="Arial"/>
          <w:sz w:val="24"/>
          <w:szCs w:val="24"/>
        </w:rPr>
      </w:pPr>
    </w:p>
    <w:p w14:paraId="18421E91" w14:textId="16F0C9FE" w:rsidR="009D7462" w:rsidRPr="00E745D9" w:rsidRDefault="009D7462" w:rsidP="009D7462">
      <w:p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Detta måste styrkas med ansökningskort/LMA-kort eller uppehållstillståndskort (UT-kort) där det framgår att personen har beviljats uppehållstillstånd för tillfälligt skydd.</w:t>
      </w:r>
    </w:p>
    <w:p w14:paraId="580FC809" w14:textId="24CEDFCF" w:rsidR="009D7462" w:rsidRPr="00E745D9" w:rsidRDefault="009D7462" w:rsidP="009D7462">
      <w:pPr>
        <w:spacing w:before="240"/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 xml:space="preserve">Subventioneringen gäller för alla receptbelagda läkemedel (även de som ligger utanför förmånen). Egenavgiften är 50 kr vid varje expeditionstillfälle för läkemedel utskrivna vid samma tillfälle av samma förskrivare för högst 3 månaders behandling. </w:t>
      </w:r>
      <w:r w:rsidRPr="00E745D9">
        <w:rPr>
          <w:rFonts w:cs="Arial"/>
          <w:b/>
          <w:bCs/>
          <w:sz w:val="24"/>
          <w:szCs w:val="24"/>
        </w:rPr>
        <w:t>Resterande kostnad debiteras Migrationsverket</w:t>
      </w:r>
      <w:r w:rsidRPr="00E745D9">
        <w:rPr>
          <w:rFonts w:cs="Arial"/>
          <w:sz w:val="24"/>
          <w:szCs w:val="24"/>
        </w:rPr>
        <w:t>. Barn betalar ingen egenavgift.</w:t>
      </w:r>
    </w:p>
    <w:p w14:paraId="10783496" w14:textId="77777777" w:rsidR="009D7462" w:rsidRPr="00E745D9" w:rsidRDefault="009D7462" w:rsidP="009D7462">
      <w:pPr>
        <w:spacing w:before="240"/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>Ovanstående patientgrupper har rätt till gratis preventivmedel upp till 18 års ålder.</w:t>
      </w:r>
    </w:p>
    <w:p w14:paraId="468CE1B6" w14:textId="77777777" w:rsidR="009D7462" w:rsidRPr="00E745D9" w:rsidRDefault="009D7462" w:rsidP="009D7462">
      <w:pPr>
        <w:rPr>
          <w:rFonts w:cs="Arial"/>
          <w:color w:val="E36C0A" w:themeColor="accent6" w:themeShade="BF"/>
          <w:sz w:val="24"/>
          <w:szCs w:val="24"/>
        </w:rPr>
      </w:pPr>
    </w:p>
    <w:p w14:paraId="7B1FD890" w14:textId="6E3AC106" w:rsidR="00BA62B0" w:rsidRPr="00C03ED5" w:rsidRDefault="009D7462" w:rsidP="00C03ED5">
      <w:p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 xml:space="preserve">Smittskyddsläkemedel lämnas ut utan någon avgift </w:t>
      </w:r>
      <w:r w:rsidR="00425246">
        <w:rPr>
          <w:rFonts w:cs="Arial"/>
          <w:sz w:val="24"/>
          <w:szCs w:val="24"/>
        </w:rPr>
        <w:t xml:space="preserve">för patienten </w:t>
      </w:r>
      <w:r w:rsidRPr="00E745D9">
        <w:rPr>
          <w:rFonts w:cs="Arial"/>
          <w:sz w:val="24"/>
          <w:szCs w:val="24"/>
        </w:rPr>
        <w:t>och</w:t>
      </w:r>
      <w:r w:rsidR="00425246">
        <w:rPr>
          <w:rFonts w:cs="Arial"/>
          <w:sz w:val="24"/>
          <w:szCs w:val="24"/>
        </w:rPr>
        <w:t xml:space="preserve"> hela kostnaden</w:t>
      </w:r>
      <w:r w:rsidRPr="00E745D9">
        <w:rPr>
          <w:rFonts w:cs="Arial"/>
          <w:sz w:val="24"/>
          <w:szCs w:val="24"/>
        </w:rPr>
        <w:t xml:space="preserve"> debiteras </w:t>
      </w:r>
      <w:r w:rsidR="00425246">
        <w:rPr>
          <w:rFonts w:cs="Arial"/>
          <w:sz w:val="24"/>
          <w:szCs w:val="24"/>
        </w:rPr>
        <w:t xml:space="preserve">Migrationsverket </w:t>
      </w:r>
      <w:r w:rsidRPr="00E745D9">
        <w:rPr>
          <w:rFonts w:cs="Arial"/>
          <w:sz w:val="24"/>
          <w:szCs w:val="24"/>
        </w:rPr>
        <w:t xml:space="preserve">enligt separat rutin i detta dokument (se sidan 6). </w:t>
      </w:r>
    </w:p>
    <w:p w14:paraId="77E26422" w14:textId="77777777" w:rsidR="00D94622" w:rsidRPr="00D94622" w:rsidRDefault="00D94622" w:rsidP="00D94622">
      <w:pPr>
        <w:pStyle w:val="Liststycke"/>
        <w:spacing w:before="240" w:after="240"/>
        <w:rPr>
          <w:rFonts w:cs="Arial"/>
          <w:szCs w:val="24"/>
        </w:rPr>
      </w:pPr>
    </w:p>
    <w:p w14:paraId="48650744" w14:textId="77777777" w:rsidR="00C4795E" w:rsidRPr="00167059" w:rsidRDefault="00C4795E" w:rsidP="00C4795E">
      <w:pPr>
        <w:pStyle w:val="Rubrik3"/>
      </w:pPr>
      <w:r>
        <w:t>För förskrivare</w:t>
      </w:r>
    </w:p>
    <w:p w14:paraId="2ED5C3CC" w14:textId="4B0FF9BF" w:rsidR="002331EC" w:rsidRDefault="00C70186" w:rsidP="00C70186">
      <w:pPr>
        <w:spacing w:before="240"/>
        <w:rPr>
          <w:sz w:val="24"/>
        </w:rPr>
      </w:pPr>
      <w:r w:rsidRPr="00E745D9">
        <w:rPr>
          <w:rFonts w:cs="Arial"/>
          <w:sz w:val="24"/>
          <w:szCs w:val="24"/>
        </w:rPr>
        <w:t>Ange</w:t>
      </w:r>
      <w:r w:rsidRPr="00C70186">
        <w:rPr>
          <w:rFonts w:cs="Arial"/>
          <w:sz w:val="24"/>
          <w:szCs w:val="24"/>
        </w:rPr>
        <w:t xml:space="preserve"> </w:t>
      </w:r>
      <w:r w:rsidR="00C4795E" w:rsidRPr="002331EC">
        <w:rPr>
          <w:color w:val="FF0000"/>
        </w:rPr>
        <w:t>RB 6</w:t>
      </w:r>
      <w:r w:rsidR="00E745D9">
        <w:rPr>
          <w:color w:val="FF0000"/>
        </w:rPr>
        <w:t xml:space="preserve"> </w:t>
      </w:r>
      <w:r w:rsidR="00E745D9" w:rsidRPr="00E745D9">
        <w:t>på receptet</w:t>
      </w:r>
      <w:r w:rsidR="00C4795E" w:rsidRPr="00E745D9">
        <w:rPr>
          <w:rFonts w:cs="Arial"/>
          <w:sz w:val="24"/>
          <w:szCs w:val="24"/>
        </w:rPr>
        <w:t xml:space="preserve"> </w:t>
      </w:r>
      <w:r w:rsidRPr="00E745D9">
        <w:rPr>
          <w:sz w:val="24"/>
        </w:rPr>
        <w:t>i rutan ”Information till apotek”.</w:t>
      </w:r>
    </w:p>
    <w:p w14:paraId="6DD35187" w14:textId="77777777" w:rsidR="002331EC" w:rsidRDefault="002331EC" w:rsidP="00C70186">
      <w:pPr>
        <w:spacing w:before="240"/>
        <w:rPr>
          <w:sz w:val="24"/>
        </w:rPr>
      </w:pPr>
    </w:p>
    <w:p w14:paraId="59C52F2B" w14:textId="77777777" w:rsidR="002331EC" w:rsidRPr="00E745D9" w:rsidRDefault="002331EC" w:rsidP="002331EC">
      <w:pPr>
        <w:rPr>
          <w:rFonts w:cs="Arial"/>
          <w:sz w:val="24"/>
          <w:szCs w:val="24"/>
        </w:rPr>
      </w:pPr>
      <w:r w:rsidRPr="00E745D9">
        <w:rPr>
          <w:rFonts w:cs="Arial"/>
          <w:sz w:val="24"/>
          <w:szCs w:val="24"/>
        </w:rPr>
        <w:t xml:space="preserve">Det elektroniska receptet måste skickas till ett specifikt apotek, kom överens med patienten </w:t>
      </w:r>
      <w:r w:rsidRPr="00E745D9">
        <w:rPr>
          <w:rFonts w:cs="Arial"/>
          <w:sz w:val="24"/>
          <w:szCs w:val="24"/>
        </w:rPr>
        <w:br/>
        <w:t xml:space="preserve">om vilket apotek som receptet ska hämtas ut på. </w:t>
      </w:r>
    </w:p>
    <w:p w14:paraId="5E620AA9" w14:textId="77777777" w:rsidR="006619F5" w:rsidRPr="002331EC" w:rsidRDefault="006619F5" w:rsidP="002331EC">
      <w:pPr>
        <w:rPr>
          <w:rFonts w:cs="Arial"/>
          <w:b/>
          <w:bCs/>
          <w:color w:val="E36C0A" w:themeColor="accent6" w:themeShade="BF"/>
          <w:sz w:val="24"/>
          <w:szCs w:val="24"/>
        </w:rPr>
      </w:pPr>
    </w:p>
    <w:p w14:paraId="5BA679B7" w14:textId="77777777" w:rsidR="006619F5" w:rsidRDefault="006619F5" w:rsidP="006619F5">
      <w:pPr>
        <w:pStyle w:val="Rubrik3"/>
        <w:spacing w:after="240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17146B5E" w14:textId="117399CE" w:rsidR="006619F5" w:rsidRPr="001523F3" w:rsidRDefault="006619F5" w:rsidP="006619F5">
      <w:pPr>
        <w:rPr>
          <w:rFonts w:cs="Arial"/>
          <w:sz w:val="24"/>
          <w:szCs w:val="24"/>
        </w:rPr>
      </w:pPr>
      <w:r w:rsidRPr="001523F3">
        <w:rPr>
          <w:rFonts w:cs="Arial"/>
          <w:sz w:val="24"/>
          <w:szCs w:val="24"/>
        </w:rPr>
        <w:t xml:space="preserve">Apotek </w:t>
      </w:r>
      <w:r>
        <w:rPr>
          <w:rFonts w:cs="Arial"/>
          <w:sz w:val="24"/>
          <w:szCs w:val="24"/>
        </w:rPr>
        <w:t>ansöker om</w:t>
      </w:r>
      <w:r w:rsidRPr="001523F3">
        <w:rPr>
          <w:rFonts w:cs="Arial"/>
          <w:sz w:val="24"/>
          <w:szCs w:val="24"/>
        </w:rPr>
        <w:t xml:space="preserve"> ersättning </w:t>
      </w:r>
      <w:r>
        <w:rPr>
          <w:rFonts w:cs="Arial"/>
          <w:sz w:val="24"/>
          <w:szCs w:val="24"/>
        </w:rPr>
        <w:t xml:space="preserve">från Migrationsverket </w:t>
      </w:r>
      <w:r w:rsidRPr="001523F3">
        <w:rPr>
          <w:rFonts w:cs="Arial"/>
          <w:sz w:val="24"/>
          <w:szCs w:val="24"/>
        </w:rPr>
        <w:t xml:space="preserve">för receptförskrivna läkemedel </w:t>
      </w:r>
      <w:r w:rsidRPr="003B29D4">
        <w:rPr>
          <w:rFonts w:cs="Arial"/>
          <w:sz w:val="24"/>
          <w:szCs w:val="24"/>
        </w:rPr>
        <w:t>till asylsökande och massflyktingar. Det gäller de personer som vid köptillfället har ett gil</w:t>
      </w:r>
      <w:r>
        <w:rPr>
          <w:rFonts w:cs="Arial"/>
          <w:sz w:val="24"/>
          <w:szCs w:val="24"/>
        </w:rPr>
        <w:t xml:space="preserve">tigt </w:t>
      </w:r>
      <w:r>
        <w:rPr>
          <w:rFonts w:cs="Arial"/>
          <w:sz w:val="24"/>
          <w:szCs w:val="24"/>
        </w:rPr>
        <w:br/>
        <w:t>LMA kort/</w:t>
      </w:r>
      <w:r w:rsidRPr="00E745D9">
        <w:rPr>
          <w:rFonts w:cs="Arial"/>
          <w:sz w:val="24"/>
          <w:szCs w:val="24"/>
        </w:rPr>
        <w:t xml:space="preserve">ansökningskort eller uppehållstillståndskort (ej uppehållskort). </w:t>
      </w:r>
      <w:hyperlink r:id="rId25" w:history="1">
        <w:r w:rsidRPr="00E745D9">
          <w:rPr>
            <w:sz w:val="24"/>
            <w:szCs w:val="24"/>
          </w:rPr>
          <w:t>För utförlig information och hur apotek kan ansöka om ersättning, läs på Migrationsverkets hemsida:</w:t>
        </w:r>
        <w:r w:rsidRPr="001523F3">
          <w:rPr>
            <w:color w:val="548DD4" w:themeColor="text2" w:themeTint="99"/>
          </w:rPr>
          <w:t xml:space="preserve"> </w:t>
        </w:r>
        <w:r w:rsidRPr="00100DBB">
          <w:rPr>
            <w:color w:val="0070C0"/>
            <w:u w:val="single"/>
          </w:rPr>
          <w:t>Personer apotek kan få ersättning för</w:t>
        </w:r>
      </w:hyperlink>
      <w:r w:rsidRPr="001523F3">
        <w:rPr>
          <w:rFonts w:cs="Arial"/>
          <w:color w:val="548DD4" w:themeColor="text2" w:themeTint="99"/>
          <w:sz w:val="24"/>
          <w:szCs w:val="24"/>
        </w:rPr>
        <w:t>.</w:t>
      </w:r>
    </w:p>
    <w:p w14:paraId="0567C507" w14:textId="77777777" w:rsidR="006619F5" w:rsidRPr="0057173E" w:rsidRDefault="006619F5" w:rsidP="006619F5">
      <w:pPr>
        <w:pStyle w:val="Normal1"/>
        <w:shd w:val="clear" w:color="auto" w:fill="FFFFFF"/>
        <w:spacing w:before="0" w:beforeAutospacing="0"/>
        <w:rPr>
          <w:rFonts w:ascii="Garamond" w:hAnsi="Garamond" w:cs="Arial"/>
          <w:color w:val="303030"/>
        </w:rPr>
      </w:pPr>
      <w:r w:rsidRPr="0057173E">
        <w:rPr>
          <w:rFonts w:ascii="Garamond" w:hAnsi="Garamond" w:cs="Arial"/>
          <w:color w:val="303030"/>
        </w:rPr>
        <w:t>Eftersom subventionen av läkemedel till asylsökande och massflyktingar inte omfattas av bestämmelserna för läkemedelsförmån får utbyte av läkemedel</w:t>
      </w:r>
      <w:r>
        <w:rPr>
          <w:rFonts w:ascii="Garamond" w:hAnsi="Garamond" w:cs="Arial"/>
          <w:color w:val="303030"/>
        </w:rPr>
        <w:t xml:space="preserve"> bara </w:t>
      </w:r>
      <w:r w:rsidRPr="0057173E">
        <w:rPr>
          <w:rFonts w:ascii="Garamond" w:hAnsi="Garamond" w:cs="Arial"/>
          <w:color w:val="303030"/>
        </w:rPr>
        <w:t>ske</w:t>
      </w:r>
      <w:r>
        <w:rPr>
          <w:rFonts w:ascii="Garamond" w:hAnsi="Garamond" w:cs="Arial"/>
          <w:color w:val="303030"/>
        </w:rPr>
        <w:t xml:space="preserve"> om det framgår tydligt på receptet</w:t>
      </w:r>
      <w:r w:rsidRPr="0057173E">
        <w:rPr>
          <w:rFonts w:ascii="Garamond" w:hAnsi="Garamond" w:cs="Arial"/>
          <w:color w:val="303030"/>
        </w:rPr>
        <w:t>.</w:t>
      </w:r>
    </w:p>
    <w:p w14:paraId="7C276445" w14:textId="263087C8" w:rsidR="007715C2" w:rsidRPr="00C70186" w:rsidRDefault="007715C2" w:rsidP="00C70186">
      <w:pPr>
        <w:spacing w:before="240"/>
        <w:rPr>
          <w:rFonts w:cs="Arial"/>
          <w:szCs w:val="24"/>
        </w:rPr>
      </w:pPr>
      <w:r w:rsidRPr="00C70186">
        <w:rPr>
          <w:rFonts w:cs="Arial"/>
          <w:szCs w:val="24"/>
        </w:rPr>
        <w:br w:type="page"/>
      </w:r>
    </w:p>
    <w:p w14:paraId="01ABD7C9" w14:textId="77777777" w:rsidR="000A3BE2" w:rsidRDefault="000A3BE2" w:rsidP="007715C2">
      <w:pPr>
        <w:pStyle w:val="Rubrik2"/>
      </w:pPr>
    </w:p>
    <w:p w14:paraId="791BE26F" w14:textId="674FF661" w:rsidR="007715C2" w:rsidRDefault="007715C2" w:rsidP="007715C2">
      <w:pPr>
        <w:pStyle w:val="Rubrik2"/>
      </w:pPr>
      <w:bookmarkStart w:id="16" w:name="_Toc239767366"/>
      <w:r w:rsidRPr="008F1C1F">
        <w:t xml:space="preserve">Läkemedel till </w:t>
      </w:r>
      <w:r>
        <w:t>personer som vistas i landet utan tillstånd (papperslösa)</w:t>
      </w:r>
      <w:bookmarkEnd w:id="16"/>
    </w:p>
    <w:p w14:paraId="49E88AA6" w14:textId="7091C709" w:rsidR="007715C2" w:rsidRPr="004F5A4A" w:rsidRDefault="008F4D62" w:rsidP="009D7462">
      <w:pPr>
        <w:spacing w:before="240"/>
        <w:rPr>
          <w:rFonts w:cs="Arial"/>
          <w:szCs w:val="24"/>
        </w:rPr>
      </w:pPr>
      <w:r w:rsidRPr="004F5A4A">
        <w:rPr>
          <w:rFonts w:cs="Arial"/>
          <w:szCs w:val="24"/>
        </w:rPr>
        <w:t>Utlänningar</w:t>
      </w:r>
      <w:r w:rsidR="009D7462" w:rsidRPr="004F5A4A">
        <w:rPr>
          <w:rFonts w:cs="Arial"/>
          <w:szCs w:val="24"/>
        </w:rPr>
        <w:t xml:space="preserve"> som vistas i landet utan tillstånd, </w:t>
      </w:r>
      <w:r w:rsidRPr="004F5A4A">
        <w:rPr>
          <w:rFonts w:cs="Arial"/>
          <w:szCs w:val="24"/>
        </w:rPr>
        <w:t>så kallat</w:t>
      </w:r>
      <w:r w:rsidR="009D7462" w:rsidRPr="004F5A4A">
        <w:rPr>
          <w:rFonts w:cs="Arial"/>
          <w:szCs w:val="24"/>
        </w:rPr>
        <w:t xml:space="preserve"> papperslösa</w:t>
      </w:r>
      <w:r w:rsidRPr="004F5A4A">
        <w:rPr>
          <w:rFonts w:cs="Arial"/>
          <w:szCs w:val="24"/>
        </w:rPr>
        <w:t xml:space="preserve">, har rätt till subventionerade läkemedel </w:t>
      </w:r>
      <w:r w:rsidR="004F5A4A" w:rsidRPr="004F5A4A">
        <w:rPr>
          <w:rFonts w:cs="Arial"/>
          <w:szCs w:val="24"/>
        </w:rPr>
        <w:t>under</w:t>
      </w:r>
      <w:r w:rsidRPr="004F5A4A">
        <w:rPr>
          <w:rFonts w:cs="Arial"/>
          <w:szCs w:val="24"/>
        </w:rPr>
        <w:t xml:space="preserve"> förutsättning att läkemedlet ingår i läkemedelsförmån. I annat fall betalar patienten hela avgiften.</w:t>
      </w:r>
    </w:p>
    <w:p w14:paraId="3FFCF7C7" w14:textId="145C459E" w:rsidR="008F4D62" w:rsidRPr="004F5A4A" w:rsidRDefault="008F4D62" w:rsidP="009D7462">
      <w:pPr>
        <w:spacing w:before="240"/>
        <w:rPr>
          <w:rFonts w:cs="Arial"/>
          <w:szCs w:val="24"/>
        </w:rPr>
      </w:pPr>
      <w:r w:rsidRPr="004F5A4A">
        <w:rPr>
          <w:rFonts w:cs="Arial"/>
          <w:szCs w:val="24"/>
        </w:rPr>
        <w:t>Regionen där läkemedlet hämtas ut debiteras för hela kostnaden.</w:t>
      </w:r>
    </w:p>
    <w:p w14:paraId="7EE24CC5" w14:textId="5B625E73" w:rsidR="00E645B9" w:rsidRPr="004F5A4A" w:rsidRDefault="00E645B9" w:rsidP="009D7462">
      <w:pPr>
        <w:spacing w:before="240"/>
        <w:rPr>
          <w:rFonts w:cs="Arial"/>
          <w:szCs w:val="24"/>
        </w:rPr>
      </w:pPr>
      <w:r w:rsidRPr="004F5A4A">
        <w:rPr>
          <w:rFonts w:cs="Arial"/>
          <w:szCs w:val="24"/>
        </w:rPr>
        <w:t>Smittskyddsläkemedel lämnas ut utan någon avgift och debiteras regionen enligt separat rutin i detta dokument (se sidan 6).</w:t>
      </w:r>
    </w:p>
    <w:p w14:paraId="779F1C82" w14:textId="77777777" w:rsidR="008D4D5A" w:rsidRPr="004F5A4A" w:rsidRDefault="008D4D5A" w:rsidP="008D4D5A">
      <w:pPr>
        <w:rPr>
          <w:rFonts w:cs="Arial"/>
          <w:szCs w:val="24"/>
        </w:rPr>
      </w:pPr>
    </w:p>
    <w:p w14:paraId="6C00FC58" w14:textId="4E0A2E4D" w:rsidR="008D4D5A" w:rsidRPr="004F5A4A" w:rsidRDefault="008D4D5A" w:rsidP="008D4D5A">
      <w:pPr>
        <w:rPr>
          <w:rFonts w:cs="Arial"/>
          <w:szCs w:val="24"/>
        </w:rPr>
      </w:pPr>
      <w:r w:rsidRPr="004F5A4A">
        <w:rPr>
          <w:rFonts w:cs="Arial"/>
          <w:szCs w:val="24"/>
        </w:rPr>
        <w:t xml:space="preserve">Särskilda läkemedel får förskrivas med endast ett uttag. </w:t>
      </w:r>
    </w:p>
    <w:p w14:paraId="5A1ED5E8" w14:textId="77777777" w:rsidR="008D4D5A" w:rsidRPr="00E645B9" w:rsidRDefault="008D4D5A" w:rsidP="009D7462">
      <w:pPr>
        <w:spacing w:before="240"/>
        <w:rPr>
          <w:rFonts w:cs="Arial"/>
          <w:color w:val="E36C0A" w:themeColor="accent6" w:themeShade="BF"/>
          <w:szCs w:val="24"/>
        </w:rPr>
      </w:pPr>
    </w:p>
    <w:p w14:paraId="0E10B28B" w14:textId="77777777" w:rsidR="007868BD" w:rsidRDefault="007868BD" w:rsidP="007868BD">
      <w:pPr>
        <w:pStyle w:val="Rubrik3"/>
      </w:pPr>
      <w:r>
        <w:t>För förskrivare</w:t>
      </w:r>
    </w:p>
    <w:p w14:paraId="6259123A" w14:textId="01AA16FC" w:rsidR="002331EC" w:rsidRDefault="002331EC" w:rsidP="002331EC">
      <w:pPr>
        <w:spacing w:before="240" w:after="240"/>
        <w:rPr>
          <w:color w:val="E36C0A" w:themeColor="accent6" w:themeShade="BF"/>
          <w:sz w:val="24"/>
        </w:rPr>
      </w:pPr>
      <w:r w:rsidRPr="004F5A4A">
        <w:t xml:space="preserve">Ange </w:t>
      </w:r>
      <w:r w:rsidRPr="002331EC">
        <w:rPr>
          <w:color w:val="FF0000"/>
        </w:rPr>
        <w:t>RB 7</w:t>
      </w:r>
      <w:r>
        <w:t xml:space="preserve"> </w:t>
      </w:r>
      <w:r w:rsidR="004F5A4A">
        <w:t>på receptet</w:t>
      </w:r>
      <w:r w:rsidR="004F5A4A" w:rsidRPr="004F5A4A">
        <w:t xml:space="preserve">, </w:t>
      </w:r>
      <w:r w:rsidRPr="004F5A4A">
        <w:rPr>
          <w:sz w:val="24"/>
        </w:rPr>
        <w:t>i rutan ”Information till apotek”.</w:t>
      </w:r>
    </w:p>
    <w:p w14:paraId="3F09EC76" w14:textId="77777777" w:rsidR="002331EC" w:rsidRPr="004F5A4A" w:rsidRDefault="002331EC" w:rsidP="002331EC">
      <w:pPr>
        <w:rPr>
          <w:rFonts w:cs="Arial"/>
          <w:b/>
          <w:bCs/>
          <w:sz w:val="24"/>
          <w:szCs w:val="24"/>
        </w:rPr>
      </w:pPr>
      <w:r w:rsidRPr="004F5A4A">
        <w:rPr>
          <w:rFonts w:cs="Arial"/>
          <w:sz w:val="24"/>
          <w:szCs w:val="24"/>
        </w:rPr>
        <w:t xml:space="preserve">Det elektroniska receptet måste skickas till ett specifikt apotek, kom överens med patienten </w:t>
      </w:r>
      <w:r w:rsidRPr="004F5A4A">
        <w:rPr>
          <w:rFonts w:cs="Arial"/>
          <w:sz w:val="24"/>
          <w:szCs w:val="24"/>
        </w:rPr>
        <w:br/>
        <w:t xml:space="preserve">om vilket apotek som receptet ska hämtas ut på. </w:t>
      </w:r>
    </w:p>
    <w:bookmarkEnd w:id="14"/>
    <w:p w14:paraId="29D35423" w14:textId="53E5C501" w:rsidR="007868BD" w:rsidRDefault="007868BD" w:rsidP="007868BD">
      <w:pPr>
        <w:rPr>
          <w:rFonts w:cs="Arial"/>
          <w:sz w:val="24"/>
          <w:szCs w:val="24"/>
        </w:rPr>
      </w:pPr>
    </w:p>
    <w:p w14:paraId="2B4F9729" w14:textId="77777777" w:rsidR="007868BD" w:rsidRDefault="007868BD" w:rsidP="007868BD">
      <w:pPr>
        <w:pStyle w:val="Rubrik3"/>
        <w:rPr>
          <w:szCs w:val="24"/>
        </w:rPr>
      </w:pPr>
      <w:r>
        <w:rPr>
          <w:szCs w:val="24"/>
        </w:rPr>
        <w:t xml:space="preserve">För </w:t>
      </w:r>
      <w:r w:rsidRPr="00C4046E">
        <w:t xml:space="preserve">expedierande </w:t>
      </w:r>
      <w:r>
        <w:rPr>
          <w:szCs w:val="24"/>
        </w:rPr>
        <w:t>apotek</w:t>
      </w:r>
    </w:p>
    <w:p w14:paraId="06C95B35" w14:textId="23081774" w:rsidR="007868BD" w:rsidRDefault="007868BD" w:rsidP="006619F5">
      <w:pPr>
        <w:pStyle w:val="Default"/>
        <w:spacing w:before="240"/>
        <w:jc w:val="left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Regionen debiteras. </w:t>
      </w:r>
      <w:r w:rsidRPr="00F35964">
        <w:rPr>
          <w:rFonts w:ascii="Garamond" w:hAnsi="Garamond"/>
          <w:b/>
          <w:bCs/>
          <w:sz w:val="24"/>
          <w:szCs w:val="24"/>
        </w:rPr>
        <w:t>Fakturan skall innehålla uppgift om preparat, styrka, mängd, varunummer samt förskrivares namn och arbetsplatskod</w:t>
      </w:r>
      <w:r w:rsidR="00D419D4">
        <w:rPr>
          <w:rFonts w:ascii="Garamond" w:hAnsi="Garamond"/>
          <w:b/>
          <w:bCs/>
          <w:sz w:val="24"/>
          <w:szCs w:val="24"/>
        </w:rPr>
        <w:t>,</w:t>
      </w:r>
      <w:r w:rsidRPr="00F35964">
        <w:rPr>
          <w:rFonts w:ascii="Garamond" w:hAnsi="Garamond"/>
          <w:b/>
          <w:bCs/>
          <w:sz w:val="24"/>
          <w:szCs w:val="24"/>
        </w:rPr>
        <w:t xml:space="preserve"> </w:t>
      </w:r>
      <w:r w:rsidR="00D419D4">
        <w:rPr>
          <w:rFonts w:ascii="Garamond" w:hAnsi="Garamond"/>
          <w:b/>
          <w:bCs/>
          <w:sz w:val="24"/>
          <w:szCs w:val="24"/>
        </w:rPr>
        <w:t>RB-kod,</w:t>
      </w:r>
      <w:r w:rsidR="00D419D4" w:rsidRPr="00202F63">
        <w:rPr>
          <w:rFonts w:ascii="Garamond" w:hAnsi="Garamond"/>
          <w:b/>
          <w:bCs/>
          <w:sz w:val="24"/>
          <w:szCs w:val="24"/>
        </w:rPr>
        <w:t xml:space="preserve"> patient</w:t>
      </w:r>
      <w:r w:rsidR="00D419D4">
        <w:rPr>
          <w:rFonts w:ascii="Garamond" w:hAnsi="Garamond"/>
          <w:b/>
          <w:bCs/>
          <w:sz w:val="24"/>
          <w:szCs w:val="24"/>
        </w:rPr>
        <w:t>en</w:t>
      </w:r>
      <w:r w:rsidR="00D419D4" w:rsidRPr="00202F63">
        <w:rPr>
          <w:rFonts w:ascii="Garamond" w:hAnsi="Garamond"/>
          <w:b/>
          <w:bCs/>
          <w:sz w:val="24"/>
          <w:szCs w:val="24"/>
        </w:rPr>
        <w:t>s</w:t>
      </w:r>
      <w:r w:rsidR="00D419D4">
        <w:rPr>
          <w:rFonts w:ascii="Garamond" w:hAnsi="Garamond"/>
          <w:b/>
          <w:bCs/>
          <w:sz w:val="24"/>
          <w:szCs w:val="24"/>
        </w:rPr>
        <w:t xml:space="preserve"> </w:t>
      </w:r>
      <w:r w:rsidR="00140A4E">
        <w:rPr>
          <w:rFonts w:ascii="Garamond" w:hAnsi="Garamond"/>
          <w:b/>
          <w:bCs/>
          <w:sz w:val="24"/>
          <w:szCs w:val="24"/>
        </w:rPr>
        <w:t>initialer och</w:t>
      </w:r>
      <w:r w:rsidRPr="00F35964">
        <w:rPr>
          <w:rFonts w:ascii="Garamond" w:hAnsi="Garamond"/>
          <w:b/>
          <w:bCs/>
          <w:sz w:val="24"/>
          <w:szCs w:val="24"/>
        </w:rPr>
        <w:t xml:space="preserve"> födelsedat</w:t>
      </w:r>
      <w:r w:rsidR="00140A4E">
        <w:rPr>
          <w:rFonts w:ascii="Garamond" w:hAnsi="Garamond"/>
          <w:b/>
          <w:bCs/>
          <w:sz w:val="24"/>
          <w:szCs w:val="24"/>
        </w:rPr>
        <w:t>um (ÅÅMMDD).</w:t>
      </w:r>
    </w:p>
    <w:p w14:paraId="75BCA6FD" w14:textId="77777777" w:rsidR="007868BD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</w:p>
    <w:p w14:paraId="615F3497" w14:textId="77777777" w:rsidR="007868BD" w:rsidRDefault="007868BD" w:rsidP="007868BD">
      <w:pPr>
        <w:pStyle w:val="Default"/>
        <w:jc w:val="left"/>
        <w:rPr>
          <w:rFonts w:ascii="Garamond" w:hAnsi="Garamond"/>
          <w:b/>
          <w:bCs/>
          <w:sz w:val="24"/>
          <w:szCs w:val="24"/>
        </w:rPr>
      </w:pPr>
      <w:r w:rsidRPr="00326717">
        <w:rPr>
          <w:rFonts w:ascii="Garamond" w:hAnsi="Garamond"/>
          <w:b/>
          <w:bCs/>
          <w:sz w:val="24"/>
          <w:szCs w:val="24"/>
        </w:rPr>
        <w:t>Ange referenskod 16153185</w:t>
      </w:r>
    </w:p>
    <w:p w14:paraId="1C71684A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</w:p>
    <w:p w14:paraId="45BA93C8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Faktureringsadress</w:t>
      </w:r>
    </w:p>
    <w:p w14:paraId="21C442A4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Region Blekinge</w:t>
      </w:r>
    </w:p>
    <w:p w14:paraId="013D3F09" w14:textId="77777777" w:rsidR="007868BD" w:rsidRPr="008F1C1F" w:rsidRDefault="007868BD" w:rsidP="007868BD">
      <w:pPr>
        <w:pStyle w:val="Default"/>
        <w:jc w:val="lef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Box 158</w:t>
      </w:r>
    </w:p>
    <w:p w14:paraId="25A7EB40" w14:textId="77777777" w:rsidR="007868BD" w:rsidRDefault="007868BD" w:rsidP="007868BD">
      <w:pPr>
        <w:rPr>
          <w:rFonts w:cs="Arial"/>
          <w:sz w:val="24"/>
          <w:szCs w:val="24"/>
        </w:rPr>
      </w:pPr>
      <w:r w:rsidRPr="008F1C1F">
        <w:rPr>
          <w:rFonts w:cs="Arial"/>
          <w:sz w:val="24"/>
          <w:szCs w:val="24"/>
        </w:rPr>
        <w:t>371 22 Karlskrona</w:t>
      </w:r>
    </w:p>
    <w:p w14:paraId="029619D4" w14:textId="77777777" w:rsidR="007D256E" w:rsidRDefault="007D256E" w:rsidP="007868BD">
      <w:pPr>
        <w:rPr>
          <w:rFonts w:cs="Arial"/>
          <w:sz w:val="24"/>
          <w:szCs w:val="24"/>
        </w:rPr>
      </w:pPr>
    </w:p>
    <w:p w14:paraId="6A7E3E73" w14:textId="77777777" w:rsidR="000A3BE2" w:rsidRDefault="000A3BE2" w:rsidP="007868BD">
      <w:pPr>
        <w:rPr>
          <w:rFonts w:cs="Arial"/>
          <w:sz w:val="24"/>
          <w:szCs w:val="24"/>
        </w:rPr>
      </w:pPr>
    </w:p>
    <w:p w14:paraId="008D5D22" w14:textId="77777777" w:rsidR="000A3BE2" w:rsidRDefault="000A3BE2" w:rsidP="007868BD">
      <w:pPr>
        <w:rPr>
          <w:rFonts w:cs="Arial"/>
          <w:sz w:val="24"/>
          <w:szCs w:val="24"/>
        </w:rPr>
      </w:pPr>
    </w:p>
    <w:p w14:paraId="651576B6" w14:textId="77777777" w:rsidR="007D256E" w:rsidRDefault="007D256E" w:rsidP="007868BD">
      <w:pPr>
        <w:rPr>
          <w:rFonts w:cs="Arial"/>
          <w:sz w:val="24"/>
          <w:szCs w:val="24"/>
        </w:rPr>
      </w:pPr>
    </w:p>
    <w:p w14:paraId="2FDA54B5" w14:textId="77777777" w:rsidR="007D256E" w:rsidRDefault="007D256E" w:rsidP="007868BD">
      <w:pPr>
        <w:rPr>
          <w:rFonts w:cs="Arial"/>
          <w:sz w:val="24"/>
          <w:szCs w:val="24"/>
        </w:rPr>
      </w:pPr>
    </w:p>
    <w:p w14:paraId="5886D67E" w14:textId="77777777" w:rsidR="004F5A4A" w:rsidRDefault="004F5A4A" w:rsidP="007D256E">
      <w:pPr>
        <w:pStyle w:val="Sidfot"/>
        <w:rPr>
          <w:rFonts w:ascii="Garamond" w:hAnsi="Garamond" w:cs="Arial"/>
          <w:sz w:val="22"/>
          <w:szCs w:val="22"/>
        </w:rPr>
      </w:pPr>
    </w:p>
    <w:p w14:paraId="437CC440" w14:textId="30C389B6" w:rsidR="007D256E" w:rsidRPr="007D256E" w:rsidRDefault="007D256E" w:rsidP="007D256E">
      <w:pPr>
        <w:pStyle w:val="Sidfot"/>
        <w:rPr>
          <w:rFonts w:ascii="Garamond" w:hAnsi="Garamond"/>
          <w:sz w:val="22"/>
          <w:szCs w:val="22"/>
        </w:rPr>
      </w:pPr>
      <w:r w:rsidRPr="007D256E">
        <w:rPr>
          <w:rFonts w:ascii="Garamond" w:hAnsi="Garamond" w:cs="Arial"/>
          <w:sz w:val="22"/>
          <w:szCs w:val="22"/>
        </w:rPr>
        <w:t>Författare:</w:t>
      </w:r>
      <w:r w:rsidRPr="007D256E">
        <w:rPr>
          <w:rFonts w:ascii="Garamond" w:hAnsi="Garamond" w:cs="Arial"/>
          <w:sz w:val="22"/>
          <w:szCs w:val="22"/>
        </w:rPr>
        <w:br/>
      </w:r>
      <w:r w:rsidRPr="007D256E">
        <w:rPr>
          <w:rFonts w:ascii="Garamond" w:hAnsi="Garamond"/>
          <w:sz w:val="22"/>
          <w:szCs w:val="22"/>
        </w:rPr>
        <w:t>Helena Ringborn, ordf Läkemedelskommittén</w:t>
      </w:r>
    </w:p>
    <w:p w14:paraId="538039EA" w14:textId="14058F2E" w:rsidR="00586A1E" w:rsidRPr="006619F5" w:rsidRDefault="007D256E" w:rsidP="006619F5">
      <w:pPr>
        <w:pStyle w:val="Sidfot"/>
        <w:rPr>
          <w:rFonts w:ascii="Garamond" w:hAnsi="Garamond"/>
          <w:sz w:val="22"/>
          <w:szCs w:val="22"/>
        </w:rPr>
      </w:pPr>
      <w:r w:rsidRPr="007D256E">
        <w:rPr>
          <w:rFonts w:ascii="Garamond" w:hAnsi="Garamond"/>
          <w:sz w:val="22"/>
          <w:szCs w:val="22"/>
        </w:rPr>
        <w:t>Halah Adil, apotekare</w:t>
      </w:r>
      <w:r w:rsidR="006A7910">
        <w:rPr>
          <w:rFonts w:ascii="Garamond" w:hAnsi="Garamond"/>
          <w:sz w:val="22"/>
          <w:szCs w:val="22"/>
        </w:rPr>
        <w:t>, Läkemedelsgruppen</w:t>
      </w:r>
    </w:p>
    <w:p w14:paraId="677C5D56" w14:textId="77777777" w:rsidR="004F5A4A" w:rsidRDefault="004F5A4A">
      <w:pPr>
        <w:spacing w:after="200" w:line="276" w:lineRule="auto"/>
        <w:rPr>
          <w:rFonts w:ascii="Corbel" w:eastAsiaTheme="majorEastAsia" w:hAnsi="Corbel" w:cstheme="majorBidi"/>
          <w:b/>
          <w:bCs/>
          <w:sz w:val="28"/>
          <w:szCs w:val="26"/>
        </w:rPr>
      </w:pPr>
      <w:r>
        <w:br w:type="page"/>
      </w:r>
    </w:p>
    <w:p w14:paraId="2D0AF02C" w14:textId="77777777" w:rsidR="000A3BE2" w:rsidRDefault="000A3BE2" w:rsidP="00586A1E">
      <w:pPr>
        <w:pStyle w:val="Rubrik2"/>
      </w:pPr>
    </w:p>
    <w:p w14:paraId="6DF4FFF5" w14:textId="6B761B87" w:rsidR="007D256E" w:rsidRDefault="00586A1E" w:rsidP="00586A1E">
      <w:pPr>
        <w:pStyle w:val="Rubrik2"/>
      </w:pPr>
      <w:bookmarkStart w:id="17" w:name="_Toc239767367"/>
      <w:r>
        <w:t>Ändringshistorik</w:t>
      </w:r>
      <w:bookmarkEnd w:id="17"/>
    </w:p>
    <w:p w14:paraId="4FC82943" w14:textId="664AA009" w:rsidR="00586A1E" w:rsidRDefault="00586A1E" w:rsidP="00586A1E">
      <w:r>
        <w:t>Ändringar i 03 (2025-02-25):</w:t>
      </w:r>
    </w:p>
    <w:p w14:paraId="580996B9" w14:textId="3884F462" w:rsidR="00586A1E" w:rsidRDefault="00586A1E" w:rsidP="00586A1E">
      <w:pPr>
        <w:pStyle w:val="Liststycke"/>
        <w:numPr>
          <w:ilvl w:val="0"/>
          <w:numId w:val="3"/>
        </w:numPr>
      </w:pPr>
      <w:r>
        <w:t>Förtydligande av vilka specialiteter som får förskriva livsmedel till</w:t>
      </w:r>
      <w:r w:rsidR="007E3704">
        <w:t xml:space="preserve"> patienter &lt; 16 år</w:t>
      </w:r>
    </w:p>
    <w:p w14:paraId="45FE69CB" w14:textId="5FA316FE" w:rsidR="007E3704" w:rsidRDefault="007E3704" w:rsidP="00586A1E">
      <w:pPr>
        <w:pStyle w:val="Liststycke"/>
        <w:numPr>
          <w:ilvl w:val="0"/>
          <w:numId w:val="3"/>
        </w:numPr>
      </w:pPr>
      <w:r>
        <w:t>Förtydligande av vilka yrkesgrupper som får förskriva livsmedel till patienter &gt; 16 år</w:t>
      </w:r>
    </w:p>
    <w:p w14:paraId="263A86E9" w14:textId="2B5BD62F" w:rsidR="00586A1E" w:rsidRDefault="007E3704" w:rsidP="00586A1E">
      <w:pPr>
        <w:pStyle w:val="Liststycke"/>
        <w:numPr>
          <w:ilvl w:val="0"/>
          <w:numId w:val="3"/>
        </w:numPr>
      </w:pPr>
      <w:r>
        <w:t>Tilläg av en länk till rutinen Patientavgift och regelverk</w:t>
      </w:r>
    </w:p>
    <w:p w14:paraId="7AB0CB59" w14:textId="77777777" w:rsidR="000A3BE2" w:rsidRPr="00586A1E" w:rsidRDefault="000A3BE2" w:rsidP="000A3BE2">
      <w:pPr>
        <w:pStyle w:val="Liststycke"/>
        <w:numPr>
          <w:ilvl w:val="0"/>
          <w:numId w:val="3"/>
        </w:numPr>
      </w:pPr>
      <w:r>
        <w:t>Ändring i instruktion om var på förskrivningen RB koden ska anges.</w:t>
      </w:r>
    </w:p>
    <w:p w14:paraId="14542080" w14:textId="58C4A8ED" w:rsidR="002C1761" w:rsidRDefault="002C1761" w:rsidP="00586A1E">
      <w:pPr>
        <w:pStyle w:val="Liststycke"/>
        <w:numPr>
          <w:ilvl w:val="0"/>
          <w:numId w:val="3"/>
        </w:numPr>
      </w:pPr>
      <w:r>
        <w:t>Uppdaterade länken för Ansökningsblanketten – undantagshantering</w:t>
      </w:r>
    </w:p>
    <w:p w14:paraId="3E722252" w14:textId="5FE0466A" w:rsidR="002C1761" w:rsidRDefault="002C1761" w:rsidP="00586A1E">
      <w:pPr>
        <w:pStyle w:val="Liststycke"/>
        <w:numPr>
          <w:ilvl w:val="0"/>
          <w:numId w:val="3"/>
        </w:numPr>
      </w:pPr>
      <w:r>
        <w:t>Begränsning av förskriven läkemedelsmängd som omfattas av undantagshantering till 3 månaders</w:t>
      </w:r>
      <w:r w:rsidR="00D24822">
        <w:t xml:space="preserve"> </w:t>
      </w:r>
      <w:r>
        <w:t>förbrukning/uttag</w:t>
      </w:r>
    </w:p>
    <w:p w14:paraId="2BC2A114" w14:textId="03C9B187" w:rsidR="002C1761" w:rsidRDefault="00D24822" w:rsidP="00586A1E">
      <w:pPr>
        <w:pStyle w:val="Liststycke"/>
        <w:numPr>
          <w:ilvl w:val="0"/>
          <w:numId w:val="3"/>
        </w:numPr>
      </w:pPr>
      <w:r>
        <w:t>Tillägg av texten om att Läkemedelsenheten meddelar när giltighetstiden går ut</w:t>
      </w:r>
    </w:p>
    <w:p w14:paraId="20EAE3A0" w14:textId="03B4E9A5" w:rsidR="006C2CE1" w:rsidRDefault="006C2CE1" w:rsidP="00586A1E">
      <w:pPr>
        <w:pStyle w:val="Liststycke"/>
        <w:numPr>
          <w:ilvl w:val="0"/>
          <w:numId w:val="3"/>
        </w:numPr>
      </w:pPr>
      <w:r>
        <w:t xml:space="preserve">Uppdatering av </w:t>
      </w:r>
      <w:r w:rsidR="0004538C">
        <w:t>politiska beslut gällande subventionering av preventivmedel</w:t>
      </w:r>
    </w:p>
    <w:p w14:paraId="35C7C34B" w14:textId="1E1416A1" w:rsidR="0004538C" w:rsidRDefault="0004538C" w:rsidP="00586A1E">
      <w:pPr>
        <w:pStyle w:val="Liststycke"/>
        <w:numPr>
          <w:ilvl w:val="0"/>
          <w:numId w:val="3"/>
        </w:numPr>
      </w:pPr>
      <w:r>
        <w:t>Tillägg av Läkemedelskommitténs vägledning gällande subventionering av preventivmedel</w:t>
      </w:r>
    </w:p>
    <w:p w14:paraId="6AD6D3E4" w14:textId="50DCC9E3" w:rsidR="00107F36" w:rsidRDefault="00107F36" w:rsidP="00586A1E">
      <w:pPr>
        <w:pStyle w:val="Liststycke"/>
        <w:numPr>
          <w:ilvl w:val="0"/>
          <w:numId w:val="3"/>
        </w:numPr>
      </w:pPr>
      <w:r>
        <w:t>Uppdatering av hur spolvätskor ordineras i Cosmic</w:t>
      </w:r>
    </w:p>
    <w:p w14:paraId="6515578D" w14:textId="77777777" w:rsidR="000A3BE2" w:rsidRPr="000A3BE2" w:rsidRDefault="000A3BE2" w:rsidP="000A3BE2">
      <w:pPr>
        <w:pStyle w:val="Liststycke"/>
        <w:numPr>
          <w:ilvl w:val="0"/>
          <w:numId w:val="3"/>
        </w:numPr>
      </w:pPr>
      <w:r>
        <w:t>Borttagning av information om kostnadsanvarig för psykosläkemedel</w:t>
      </w:r>
    </w:p>
    <w:p w14:paraId="4B50A5D9" w14:textId="77777777" w:rsidR="000A3BE2" w:rsidRDefault="000A3BE2" w:rsidP="000A3BE2">
      <w:pPr>
        <w:pStyle w:val="Liststycke"/>
        <w:numPr>
          <w:ilvl w:val="0"/>
          <w:numId w:val="3"/>
        </w:numPr>
      </w:pPr>
      <w:r>
        <w:t>Borttagning av koden RB 3 för Smittskyddsläkemedel, det räcker med att bocka i ”Smittskydd” i Cosmic vid receptförskrivning.</w:t>
      </w:r>
    </w:p>
    <w:p w14:paraId="525C0942" w14:textId="01743A0B" w:rsidR="000A3BE2" w:rsidRDefault="000A3BE2" w:rsidP="000A3BE2">
      <w:pPr>
        <w:pStyle w:val="Liststycke"/>
        <w:numPr>
          <w:ilvl w:val="0"/>
          <w:numId w:val="3"/>
        </w:numPr>
      </w:pPr>
      <w:r>
        <w:t>Delat upp stycket om läkemedel till asylsökande och papperslösa i två så att de ligger under egna rubriker.</w:t>
      </w:r>
    </w:p>
    <w:p w14:paraId="0DA7E752" w14:textId="77777777" w:rsidR="000A3BE2" w:rsidRDefault="00FC7650" w:rsidP="00586A1E">
      <w:pPr>
        <w:pStyle w:val="Liststycke"/>
        <w:numPr>
          <w:ilvl w:val="0"/>
          <w:numId w:val="3"/>
        </w:numPr>
      </w:pPr>
      <w:r>
        <w:t>Omförmulering av texten gällande asylsökande</w:t>
      </w:r>
      <w:r w:rsidR="007C7723" w:rsidRPr="000A3BE2">
        <w:t>.</w:t>
      </w:r>
      <w:r w:rsidR="000A3BE2" w:rsidRPr="000A3BE2">
        <w:t xml:space="preserve"> </w:t>
      </w:r>
    </w:p>
    <w:p w14:paraId="039A786B" w14:textId="7ECCB0CF" w:rsidR="00FC7650" w:rsidRPr="000A3BE2" w:rsidRDefault="000A3BE2" w:rsidP="00586A1E">
      <w:pPr>
        <w:pStyle w:val="Liststycke"/>
        <w:numPr>
          <w:ilvl w:val="0"/>
          <w:numId w:val="3"/>
        </w:numPr>
      </w:pPr>
      <w:r w:rsidRPr="000A3BE2">
        <w:t>Förtydligande om vilka pesoner Migrationsverket beviljer ersättning för.</w:t>
      </w:r>
    </w:p>
    <w:p w14:paraId="7D61DA79" w14:textId="0F01C232" w:rsidR="000A3BE2" w:rsidRDefault="008266BF" w:rsidP="00BD22F6">
      <w:pPr>
        <w:pStyle w:val="Liststycke"/>
        <w:numPr>
          <w:ilvl w:val="0"/>
          <w:numId w:val="3"/>
        </w:numPr>
      </w:pPr>
      <w:r>
        <w:t xml:space="preserve">Tillägg av ansökningskort för asylsökande. </w:t>
      </w:r>
      <w:r w:rsidR="00D23EA6" w:rsidRPr="00D23EA6">
        <w:t>Från och med 12 juni 2026 får nya sökande ett ansökningskort, medan de som har ansökt om asyl före 12 juni har LMA-kort.</w:t>
      </w:r>
    </w:p>
    <w:p w14:paraId="464DA25E" w14:textId="4625422A" w:rsidR="00BD22F6" w:rsidRDefault="00BD22F6" w:rsidP="00BD22F6">
      <w:pPr>
        <w:pStyle w:val="Liststycke"/>
        <w:numPr>
          <w:ilvl w:val="0"/>
          <w:numId w:val="3"/>
        </w:numPr>
      </w:pPr>
      <w:r>
        <w:t>Kontakt tas med Migrationsverket (avd för statlig ersättning) för påsyn av reglerna för asylsökande.</w:t>
      </w:r>
    </w:p>
    <w:p w14:paraId="79DC6263" w14:textId="77777777" w:rsidR="00AF3A59" w:rsidRDefault="00AF3A59" w:rsidP="00AF3A59"/>
    <w:p w14:paraId="738BEA3C" w14:textId="2ADCDF2C" w:rsidR="00AF3A59" w:rsidRDefault="00AF3A59" w:rsidP="00AF3A59">
      <w:r>
        <w:t>Ändringar i 04 (2026-06-30):</w:t>
      </w:r>
    </w:p>
    <w:p w14:paraId="681CED5B" w14:textId="03891B5D" w:rsidR="00AF3A59" w:rsidRPr="00586A1E" w:rsidRDefault="00AF3A59" w:rsidP="00AF3A59">
      <w:pPr>
        <w:pStyle w:val="Liststycke"/>
        <w:numPr>
          <w:ilvl w:val="0"/>
          <w:numId w:val="3"/>
        </w:numPr>
      </w:pPr>
      <w:r>
        <w:t>Uppdatering av instruktioner för förskrivning av livsmedel till alla åldersgrupper.</w:t>
      </w:r>
    </w:p>
    <w:sectPr w:rsidR="00AF3A59" w:rsidRPr="00586A1E" w:rsidSect="000A3BE2">
      <w:headerReference w:type="default" r:id="rId26"/>
      <w:footerReference w:type="default" r:id="rId27"/>
      <w:headerReference w:type="first" r:id="rId28"/>
      <w:footerReference w:type="first" r:id="rId29"/>
      <w:pgSz w:w="11906" w:h="16838" w:code="9"/>
      <w:pgMar w:top="851" w:right="1274" w:bottom="567" w:left="1418" w:header="568" w:footer="37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6C08F" w14:textId="77777777" w:rsidR="00F333CC" w:rsidRDefault="00F333CC" w:rsidP="0000440D">
      <w:r>
        <w:separator/>
      </w:r>
    </w:p>
  </w:endnote>
  <w:endnote w:type="continuationSeparator" w:id="0">
    <w:p w14:paraId="6EBD06D7" w14:textId="77777777" w:rsidR="00F333CC" w:rsidRDefault="00F333CC" w:rsidP="0000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10ADA" w14:textId="77777777" w:rsidR="007935BC" w:rsidRDefault="007935BC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7797114"/>
      <w:docPartObj>
        <w:docPartGallery w:val="Page Numbers (Bottom of Page)"/>
        <w:docPartUnique/>
      </w:docPartObj>
    </w:sdtPr>
    <w:sdtContent>
      <w:p w14:paraId="6D49CDC4" w14:textId="77777777" w:rsidR="007868BD" w:rsidRDefault="007868BD">
        <w:pPr>
          <w:pStyle w:val="Sidfo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367C67F" w14:textId="77777777" w:rsidR="007868BD" w:rsidRDefault="007868BD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9B01F" w14:textId="77777777" w:rsidR="007935BC" w:rsidRDefault="007935BC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DFE" w14:textId="53F0F0C6" w:rsidR="00B67208" w:rsidRDefault="00000000">
    <w:pPr>
      <w:pStyle w:val="Sidfo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Style w:val="Formatmall24"/>
          <w:rFonts w:eastAsiaTheme="majorEastAsia"/>
        </w:rPr>
        <w:alias w:val="Dokumentnamn titel"/>
        <w:tag w:val="Title"/>
        <w:id w:val="10012"/>
        <w:dataBinding w:prefixMappings="xmlns:gbs='http://www.software-innovation.no/growBusinessDocument'" w:xpath="/gbs:GrowBusinessDocument/gbs:Title[@gbs:key='10012']" w:storeItemID="{2105BC7E-ECEF-4107-950D-BF7D8FF276C4}"/>
        <w:text/>
      </w:sdtPr>
      <w:sdtEndPr>
        <w:rPr>
          <w:rStyle w:val="Standardstycketeckensnitt"/>
          <w:rFonts w:ascii="Arial" w:hAnsi="Arial" w:cstheme="majorBidi"/>
          <w:sz w:val="24"/>
          <w:szCs w:val="24"/>
        </w:rPr>
      </w:sdtEndPr>
      <w:sdtContent>
        <w:r w:rsidR="007D256E">
          <w:rPr>
            <w:rStyle w:val="Formatmall24"/>
            <w:rFonts w:eastAsiaTheme="majorEastAsia"/>
          </w:rPr>
          <w:t>Region Blekinges egen subventionering av läkemedel eller annan vara</w:t>
        </w:r>
      </w:sdtContent>
    </w:sdt>
    <w:r w:rsidR="00B67208">
      <w:rPr>
        <w:rFonts w:asciiTheme="majorHAnsi" w:eastAsiaTheme="majorEastAsia" w:hAnsiTheme="majorHAnsi" w:cstheme="majorBidi"/>
      </w:rPr>
      <w:t xml:space="preserve"> </w:t>
    </w:r>
    <w:r w:rsidR="00B67208" w:rsidRPr="009F72B8">
      <w:rPr>
        <w:rFonts w:ascii="Garamond" w:eastAsiaTheme="majorEastAsia" w:hAnsi="Garamond" w:cstheme="majorBidi"/>
        <w:sz w:val="22"/>
        <w:szCs w:val="22"/>
      </w:rPr>
      <w:ptab w:relativeTo="margin" w:alignment="right" w:leader="none"/>
    </w:r>
    <w:r w:rsidR="00B67208" w:rsidRPr="009F72B8">
      <w:rPr>
        <w:rFonts w:ascii="Garamond" w:eastAsiaTheme="majorEastAsia" w:hAnsi="Garamond" w:cstheme="majorBidi"/>
        <w:sz w:val="22"/>
        <w:szCs w:val="22"/>
      </w:rPr>
      <w:t xml:space="preserve">Sida 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instrText>PAGE  \* Arabic  \* MERGEFORMAT</w:instrTex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  <w:r w:rsidR="00B67208" w:rsidRPr="009F72B8">
      <w:rPr>
        <w:rFonts w:ascii="Garamond" w:eastAsiaTheme="majorEastAsia" w:hAnsi="Garamond" w:cstheme="majorBidi"/>
        <w:sz w:val="22"/>
        <w:szCs w:val="22"/>
      </w:rPr>
      <w:t xml:space="preserve"> av 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instrText>NUMPAGES  \* Arabic  \* MERGEFORMAT</w:instrTex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B67208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</w:p>
  <w:p w14:paraId="00B63DFF" w14:textId="77777777" w:rsidR="00716F82" w:rsidRDefault="00716F82">
    <w:pPr>
      <w:pStyle w:val="Sidfo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E1F" w14:textId="4270E8B7" w:rsidR="004E2EBE" w:rsidRDefault="00000000">
    <w:pPr>
      <w:pStyle w:val="Sidfo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sdt>
      <w:sdtPr>
        <w:rPr>
          <w:rStyle w:val="Formatmall24"/>
          <w:rFonts w:eastAsiaTheme="majorEastAsia"/>
        </w:rPr>
        <w:alias w:val="Dokumentnamn titel"/>
        <w:tag w:val="Title"/>
        <w:id w:val="1755166996"/>
        <w:dataBinding w:prefixMappings="xmlns:gbs='http://www.software-innovation.no/growBusinessDocument'" w:xpath="/gbs:GrowBusinessDocument/gbs:Title[@gbs:key='10012']" w:storeItemID="{2105BC7E-ECEF-4107-950D-BF7D8FF276C4}"/>
        <w:text/>
      </w:sdtPr>
      <w:sdtEndPr>
        <w:rPr>
          <w:rStyle w:val="Standardstycketeckensnitt"/>
          <w:rFonts w:ascii="Arial" w:hAnsi="Arial" w:cstheme="majorBidi"/>
          <w:sz w:val="24"/>
          <w:szCs w:val="24"/>
        </w:rPr>
      </w:sdtEndPr>
      <w:sdtContent>
        <w:r w:rsidR="007868BD">
          <w:rPr>
            <w:rStyle w:val="Formatmall24"/>
            <w:rFonts w:eastAsiaTheme="majorEastAsia"/>
          </w:rPr>
          <w:t>Region Blekinges egen subventionering av läkemedel eller annan vara</w:t>
        </w:r>
      </w:sdtContent>
    </w:sdt>
    <w:r w:rsidR="004E2EBE">
      <w:rPr>
        <w:rFonts w:asciiTheme="majorHAnsi" w:eastAsiaTheme="majorEastAsia" w:hAnsiTheme="majorHAnsi" w:cstheme="majorBidi"/>
      </w:rPr>
      <w:t xml:space="preserve"> </w:t>
    </w:r>
    <w:r w:rsidR="004E2EBE" w:rsidRPr="009F72B8">
      <w:rPr>
        <w:rFonts w:ascii="Garamond" w:eastAsiaTheme="majorEastAsia" w:hAnsi="Garamond" w:cstheme="majorBidi"/>
        <w:sz w:val="22"/>
        <w:szCs w:val="22"/>
      </w:rPr>
      <w:ptab w:relativeTo="margin" w:alignment="right" w:leader="none"/>
    </w:r>
    <w:r w:rsidR="004E2EBE" w:rsidRPr="009F72B8">
      <w:rPr>
        <w:rFonts w:ascii="Garamond" w:eastAsiaTheme="majorEastAsia" w:hAnsi="Garamond" w:cstheme="majorBidi"/>
        <w:sz w:val="22"/>
        <w:szCs w:val="22"/>
      </w:rPr>
      <w:t xml:space="preserve">Sida 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instrText>PAGE  \* Arabic  \* MERGEFORMAT</w:instrTex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1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  <w:r w:rsidR="004E2EBE" w:rsidRPr="009F72B8">
      <w:rPr>
        <w:rFonts w:ascii="Garamond" w:eastAsiaTheme="majorEastAsia" w:hAnsi="Garamond" w:cstheme="majorBidi"/>
        <w:sz w:val="22"/>
        <w:szCs w:val="22"/>
      </w:rPr>
      <w:t xml:space="preserve"> av 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begin"/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instrText>NUMPAGES  \* Arabic  \* MERGEFORMAT</w:instrTex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separate"/>
    </w:r>
    <w:r w:rsidR="00230AAC">
      <w:rPr>
        <w:rFonts w:ascii="Garamond" w:eastAsiaTheme="majorEastAsia" w:hAnsi="Garamond" w:cstheme="majorBidi"/>
        <w:b/>
        <w:noProof/>
        <w:sz w:val="22"/>
        <w:szCs w:val="22"/>
      </w:rPr>
      <w:t>2</w:t>
    </w:r>
    <w:r w:rsidR="004E2EBE" w:rsidRPr="009F72B8">
      <w:rPr>
        <w:rFonts w:ascii="Garamond" w:eastAsiaTheme="majorEastAsia" w:hAnsi="Garamond" w:cstheme="majorBidi"/>
        <w:b/>
        <w:sz w:val="22"/>
        <w:szCs w:val="22"/>
      </w:rPr>
      <w:fldChar w:fldCharType="end"/>
    </w:r>
  </w:p>
  <w:p w14:paraId="00B63E20" w14:textId="77777777" w:rsidR="00B241AD" w:rsidRDefault="00B241AD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8933B" w14:textId="77777777" w:rsidR="00F333CC" w:rsidRDefault="00F333CC" w:rsidP="0000440D">
      <w:r>
        <w:separator/>
      </w:r>
    </w:p>
  </w:footnote>
  <w:footnote w:type="continuationSeparator" w:id="0">
    <w:p w14:paraId="1E4B0B4D" w14:textId="77777777" w:rsidR="00F333CC" w:rsidRDefault="00F333CC" w:rsidP="0000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A9699" w14:textId="77777777" w:rsidR="007935BC" w:rsidRDefault="007935BC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CA82" w14:textId="77777777" w:rsidR="007868BD" w:rsidRDefault="007868BD">
    <w:pPr>
      <w:pStyle w:val="Sidhuvud"/>
      <w:jc w:val="cen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3F5CB3F" wp14:editId="178303F6">
          <wp:simplePos x="0" y="0"/>
          <wp:positionH relativeFrom="margin">
            <wp:posOffset>4822190</wp:posOffset>
          </wp:positionH>
          <wp:positionV relativeFrom="paragraph">
            <wp:posOffset>-412750</wp:posOffset>
          </wp:positionV>
          <wp:extent cx="1850400" cy="788400"/>
          <wp:effectExtent l="0" t="0" r="0" b="0"/>
          <wp:wrapNone/>
          <wp:docPr id="1856483502" name="Bildobjekt 1856483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400" cy="78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79E3DF" w14:textId="77777777" w:rsidR="007868BD" w:rsidRDefault="007868BD">
    <w:pPr>
      <w:pStyle w:val="Sidhuvud"/>
      <w:jc w:val="right"/>
    </w:pPr>
  </w:p>
  <w:p w14:paraId="0F27CB97" w14:textId="77777777" w:rsidR="007868BD" w:rsidRDefault="007868BD">
    <w:pPr>
      <w:pStyle w:val="Sidhuvud"/>
      <w:jc w:val="right"/>
    </w:pPr>
  </w:p>
  <w:p w14:paraId="04BA10CA" w14:textId="77777777" w:rsidR="007868BD" w:rsidRDefault="007868BD">
    <w:pPr>
      <w:pStyle w:val="Sidhuvud"/>
      <w:tabs>
        <w:tab w:val="left" w:pos="1820"/>
      </w:tabs>
    </w:pPr>
    <w:r>
      <w:tab/>
    </w:r>
  </w:p>
  <w:p w14:paraId="7122B9F2" w14:textId="77777777" w:rsidR="007868BD" w:rsidRDefault="007868BD">
    <w:pPr>
      <w:pStyle w:val="Sidhuvud"/>
      <w:tabs>
        <w:tab w:val="left" w:pos="1820"/>
      </w:tabs>
    </w:pPr>
    <w:r>
      <w:tab/>
    </w:r>
    <w:r>
      <w:tab/>
    </w:r>
  </w:p>
  <w:p w14:paraId="5C446B54" w14:textId="77777777" w:rsidR="007868BD" w:rsidRDefault="007868BD">
    <w:pPr>
      <w:pStyle w:val="Sidhuvud"/>
      <w:jc w:val="right"/>
    </w:pPr>
  </w:p>
  <w:p w14:paraId="47D65D71" w14:textId="77777777" w:rsidR="007868BD" w:rsidRDefault="007868BD">
    <w:pPr>
      <w:pStyle w:val="Sidhuvud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D62A9" w14:textId="77777777" w:rsidR="007868BD" w:rsidRDefault="007868BD">
    <w:pPr>
      <w:pStyle w:val="Sidhuvud"/>
      <w:jc w:val="right"/>
    </w:pPr>
  </w:p>
  <w:tbl>
    <w:tblPr>
      <w:tblW w:w="5625" w:type="pct"/>
      <w:tblInd w:w="-6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386"/>
      <w:gridCol w:w="2856"/>
      <w:gridCol w:w="2390"/>
    </w:tblGrid>
    <w:tr w:rsidR="007868BD" w14:paraId="4B32EA60" w14:textId="77777777">
      <w:trPr>
        <w:trHeight w:val="698"/>
      </w:trPr>
      <w:tc>
        <w:tcPr>
          <w:tcW w:w="3876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1BED551" w14:textId="5353C518" w:rsidR="007868BD" w:rsidRPr="00FD0E48" w:rsidRDefault="007868BD">
          <w:pPr>
            <w:ind w:right="-493"/>
            <w:rPr>
              <w:rFonts w:ascii="Arial" w:hAnsi="Arial" w:cs="Arial"/>
              <w:sz w:val="16"/>
              <w:szCs w:val="16"/>
            </w:rPr>
          </w:pPr>
          <w:r w:rsidRPr="004803B5">
            <w:rPr>
              <w:rFonts w:cs="Arial"/>
              <w:szCs w:val="24"/>
            </w:rPr>
            <w:t>Dokumentnamn:</w:t>
          </w:r>
          <w:r w:rsidRPr="004803B5">
            <w:rPr>
              <w:noProof/>
              <w:szCs w:val="24"/>
            </w:rPr>
            <w:t xml:space="preserve"> </w:t>
          </w:r>
          <w:r>
            <w:rPr>
              <w:noProof/>
              <w:szCs w:val="24"/>
            </w:rPr>
            <w:br/>
          </w:r>
          <w:sdt>
            <w:sdtPr>
              <w:rPr>
                <w:rStyle w:val="Rubrik1Char"/>
                <w:sz w:val="22"/>
                <w:szCs w:val="22"/>
              </w:rPr>
              <w:alias w:val="dokumenttitel"/>
              <w:tag w:val="Title"/>
              <w:id w:val="2142070103"/>
              <w:placeholder>
                <w:docPart w:val="5E1668E4AE0B4F30B506B7F68326FD51"/>
              </w:placeholder>
              <w:dataBinding w:prefixMappings="xmlns:gbs='http://www.software-innovation.no/growBusinessDocument'" w:xpath="/gbs:GrowBusinessDocument/gbs:Title[@gbs:key='10000']" w:storeItemID="{2105BC7E-ECEF-4107-950D-BF7D8FF276C4}"/>
              <w:text/>
            </w:sdtPr>
            <w:sdtContent>
              <w:r>
                <w:rPr>
                  <w:rStyle w:val="Rubrik1Char"/>
                  <w:sz w:val="22"/>
                  <w:szCs w:val="22"/>
                </w:rPr>
                <w:t>Region Blekinges egen subventionering av läkemedel eller annan vara</w:t>
              </w:r>
            </w:sdtContent>
          </w:sdt>
        </w:p>
      </w:tc>
      <w:tc>
        <w:tcPr>
          <w:tcW w:w="112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10A823B" w14:textId="52EA60A8" w:rsidR="007868BD" w:rsidRDefault="007868BD">
          <w:pPr>
            <w:rPr>
              <w:rFonts w:ascii="Arial" w:hAnsi="Arial" w:cs="Arial"/>
            </w:rPr>
          </w:pPr>
          <w:r w:rsidRPr="00991FF3">
            <w:rPr>
              <w:rFonts w:cs="Arial"/>
              <w:szCs w:val="24"/>
            </w:rPr>
            <w:t>Revision:</w:t>
          </w:r>
          <w:r>
            <w:rPr>
              <w:rFonts w:cs="Arial"/>
              <w:szCs w:val="24"/>
            </w:rPr>
            <w:t xml:space="preserve"> </w:t>
          </w:r>
          <w:sdt>
            <w:sdtPr>
              <w:rPr>
                <w:rStyle w:val="Formatmall24"/>
              </w:rPr>
              <w:alias w:val="revisionsnummer"/>
              <w:tag w:val="ToVersion.Version"/>
              <w:id w:val="26602434"/>
              <w:placeholder>
                <w:docPart w:val="36AD640D88704235A17AB602BCDFB4E8"/>
              </w:placeholder>
              <w:dataBinding w:prefixMappings="xmlns:gbs='http://www.software-innovation.no/growBusinessDocument'" w:xpath="/gbs:GrowBusinessDocument/gbs:ToVersion.Version[@gbs:key='10010']" w:storeItemID="{2105BC7E-ECEF-4107-950D-BF7D8FF276C4}"/>
              <w:text/>
            </w:sdtPr>
            <w:sdtEndPr>
              <w:rPr>
                <w:rStyle w:val="Standardstycketeckensnitt"/>
                <w:rFonts w:ascii="Arial" w:hAnsi="Arial" w:cs="Arial"/>
              </w:rPr>
            </w:sdtEndPr>
            <w:sdtContent>
              <w:r>
                <w:rPr>
                  <w:rStyle w:val="Formatmall24"/>
                </w:rPr>
                <w:t>0</w:t>
              </w:r>
              <w:r w:rsidR="00C575D1">
                <w:rPr>
                  <w:rStyle w:val="Formatmall24"/>
                </w:rPr>
                <w:t>5</w:t>
              </w:r>
            </w:sdtContent>
          </w:sdt>
        </w:p>
      </w:tc>
    </w:tr>
    <w:tr w:rsidR="007868BD" w14:paraId="2118C19C" w14:textId="77777777">
      <w:trPr>
        <w:trHeight w:val="583"/>
      </w:trPr>
      <w:tc>
        <w:tcPr>
          <w:tcW w:w="25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B562FA6" w14:textId="5AD6D3DF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Dokumenttyp:</w:t>
          </w:r>
          <w:r>
            <w:rPr>
              <w:rFonts w:cs="Arial"/>
              <w:sz w:val="20"/>
            </w:rPr>
            <w:br/>
          </w:r>
          <w:r>
            <w:rPr>
              <w:rStyle w:val="Formatmall24"/>
            </w:rPr>
            <w:t>8.5.0.1.1</w:t>
          </w:r>
        </w:p>
      </w:tc>
      <w:tc>
        <w:tcPr>
          <w:tcW w:w="2467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46EFE26" w14:textId="77777777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Dokumentnummer:</w:t>
          </w:r>
          <w:r>
            <w:rPr>
              <w:rFonts w:cs="Arial"/>
              <w:sz w:val="20"/>
            </w:rPr>
            <w:br/>
          </w:r>
          <w:r w:rsidRPr="006C33AA">
            <w:rPr>
              <w:rStyle w:val="Formatmall24"/>
              <w:sz w:val="20"/>
            </w:rPr>
            <w:t>24-165</w:t>
          </w:r>
        </w:p>
      </w:tc>
    </w:tr>
    <w:tr w:rsidR="007868BD" w14:paraId="18F548C8" w14:textId="77777777">
      <w:trPr>
        <w:trHeight w:val="551"/>
      </w:trPr>
      <w:tc>
        <w:tcPr>
          <w:tcW w:w="25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4DC8544A" w14:textId="77777777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Detta dokument gäller för:</w:t>
          </w:r>
          <w:r w:rsidRPr="006C33AA">
            <w:rPr>
              <w:rFonts w:cs="Arial"/>
              <w:sz w:val="20"/>
            </w:rPr>
            <w:br/>
            <w:t>Hälso- och sjukvården</w:t>
          </w:r>
        </w:p>
        <w:p w14:paraId="195673D3" w14:textId="77777777" w:rsidR="007868BD" w:rsidRPr="006C33AA" w:rsidRDefault="007868BD">
          <w:pPr>
            <w:rPr>
              <w:rFonts w:cs="Arial"/>
              <w:sz w:val="20"/>
            </w:rPr>
          </w:pPr>
        </w:p>
      </w:tc>
      <w:tc>
        <w:tcPr>
          <w:tcW w:w="2467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4A6306F" w14:textId="77777777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Programområde/Funktionsområde:</w:t>
          </w:r>
          <w:r w:rsidRPr="006C33AA">
            <w:rPr>
              <w:rFonts w:cs="Arial"/>
              <w:sz w:val="20"/>
            </w:rPr>
            <w:br/>
            <w:t>LSG Läkemedel</w:t>
          </w:r>
        </w:p>
        <w:p w14:paraId="169CD071" w14:textId="77777777" w:rsidR="007868BD" w:rsidRPr="006C33AA" w:rsidRDefault="007868BD">
          <w:pPr>
            <w:rPr>
              <w:rFonts w:cs="Arial"/>
              <w:sz w:val="20"/>
            </w:rPr>
          </w:pPr>
        </w:p>
      </w:tc>
    </w:tr>
    <w:tr w:rsidR="007868BD" w14:paraId="2F3EBC76" w14:textId="77777777">
      <w:trPr>
        <w:trHeight w:val="546"/>
      </w:trPr>
      <w:tc>
        <w:tcPr>
          <w:tcW w:w="25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4F5F04F" w14:textId="77777777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Dokumentansvarig:</w:t>
          </w:r>
          <w:r>
            <w:rPr>
              <w:rFonts w:cs="Arial"/>
              <w:sz w:val="20"/>
            </w:rPr>
            <w:br/>
          </w:r>
          <w:r w:rsidRPr="006C33AA">
            <w:rPr>
              <w:rFonts w:cs="Arial"/>
              <w:sz w:val="20"/>
            </w:rPr>
            <w:t>LSG Läkemedel</w:t>
          </w:r>
        </w:p>
      </w:tc>
      <w:tc>
        <w:tcPr>
          <w:tcW w:w="2467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3A10BD66" w14:textId="32E6755A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 xml:space="preserve">Beslut av:    </w:t>
          </w:r>
          <w:r>
            <w:rPr>
              <w:rFonts w:cs="Arial"/>
              <w:sz w:val="20"/>
            </w:rPr>
            <w:br/>
            <w:t>Ordförande LSG Läkemedel/Läkemedelskommittén</w:t>
          </w:r>
        </w:p>
      </w:tc>
    </w:tr>
    <w:tr w:rsidR="007868BD" w14:paraId="7408954D" w14:textId="77777777">
      <w:trPr>
        <w:trHeight w:val="460"/>
      </w:trPr>
      <w:tc>
        <w:tcPr>
          <w:tcW w:w="253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4D0BC82" w14:textId="6A76AD76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 xml:space="preserve">Beslut datum: </w:t>
          </w:r>
          <w:r w:rsidRPr="006C33AA">
            <w:rPr>
              <w:rFonts w:cs="Arial"/>
              <w:sz w:val="20"/>
            </w:rPr>
            <w:br/>
            <w:t>202</w:t>
          </w:r>
          <w:r w:rsidR="00DE1983">
            <w:rPr>
              <w:rFonts w:cs="Arial"/>
              <w:sz w:val="20"/>
            </w:rPr>
            <w:t>6</w:t>
          </w:r>
          <w:r w:rsidR="006A7910">
            <w:rPr>
              <w:rFonts w:cs="Arial"/>
              <w:sz w:val="20"/>
            </w:rPr>
            <w:t>-0</w:t>
          </w:r>
          <w:r w:rsidR="00395493">
            <w:rPr>
              <w:rFonts w:cs="Arial"/>
              <w:sz w:val="20"/>
            </w:rPr>
            <w:t>9</w:t>
          </w:r>
          <w:r w:rsidR="006A7910">
            <w:rPr>
              <w:rFonts w:cs="Arial"/>
              <w:sz w:val="20"/>
            </w:rPr>
            <w:t>-</w:t>
          </w:r>
          <w:r w:rsidR="00395493">
            <w:rPr>
              <w:rFonts w:cs="Arial"/>
              <w:sz w:val="20"/>
            </w:rPr>
            <w:t>0</w:t>
          </w:r>
          <w:r w:rsidR="007935BC">
            <w:rPr>
              <w:rFonts w:cs="Arial"/>
              <w:sz w:val="20"/>
            </w:rPr>
            <w:t>8</w:t>
          </w:r>
        </w:p>
      </w:tc>
      <w:tc>
        <w:tcPr>
          <w:tcW w:w="2467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26DC7F33" w14:textId="5194A2A7" w:rsidR="007868BD" w:rsidRPr="006C33AA" w:rsidRDefault="007868BD">
          <w:pPr>
            <w:rPr>
              <w:rFonts w:cs="Arial"/>
              <w:sz w:val="20"/>
            </w:rPr>
          </w:pPr>
          <w:r w:rsidRPr="006C33AA">
            <w:rPr>
              <w:rFonts w:cs="Arial"/>
              <w:sz w:val="20"/>
            </w:rPr>
            <w:t>Nästa revidering:</w:t>
          </w:r>
          <w:r>
            <w:rPr>
              <w:rFonts w:cs="Arial"/>
              <w:sz w:val="20"/>
            </w:rPr>
            <w:br/>
            <w:t>202</w:t>
          </w:r>
          <w:r w:rsidR="00586A1E">
            <w:rPr>
              <w:rFonts w:cs="Arial"/>
              <w:sz w:val="20"/>
            </w:rPr>
            <w:t>8</w:t>
          </w:r>
          <w:r w:rsidR="006A7910">
            <w:rPr>
              <w:rFonts w:cs="Arial"/>
              <w:sz w:val="20"/>
            </w:rPr>
            <w:t>-</w:t>
          </w:r>
          <w:r w:rsidR="00395493">
            <w:rPr>
              <w:rFonts w:cs="Arial"/>
              <w:sz w:val="20"/>
            </w:rPr>
            <w:t>09-0</w:t>
          </w:r>
          <w:r w:rsidR="007935BC">
            <w:rPr>
              <w:rFonts w:cs="Arial"/>
              <w:sz w:val="20"/>
            </w:rPr>
            <w:t>8</w:t>
          </w:r>
          <w:r w:rsidRPr="006C33AA">
            <w:rPr>
              <w:rFonts w:cs="Arial"/>
              <w:sz w:val="20"/>
            </w:rPr>
            <w:br/>
            <w:t xml:space="preserve"> </w:t>
          </w:r>
          <w:sdt>
            <w:sdtPr>
              <w:rPr>
                <w:rStyle w:val="Formatmall24"/>
                <w:sz w:val="20"/>
              </w:rPr>
              <w:alias w:val="Revisionsdatum"/>
              <w:tag w:val="NextRevisionDate"/>
              <w:id w:val="-441304188"/>
              <w:placeholder>
                <w:docPart w:val="E735BAD3A28A46D28E92993031E6D58C"/>
              </w:placeholder>
              <w:dataBinding w:prefixMappings="xmlns:gbs='http://www.software-innovation.no/growBusinessDocument'" w:xpath="/gbs:GrowBusinessDocument/gbs:NextRevisionDate[@gbs:key='10003']" w:storeItemID="{2105BC7E-ECEF-4107-950D-BF7D8FF276C4}"/>
              <w:date>
                <w:dateFormat w:val="yyyy-MM-dd"/>
                <w:lid w:val="sv-SE"/>
                <w:storeMappedDataAs w:val="dateTime"/>
                <w:calendar w:val="gregorian"/>
              </w:date>
            </w:sdtPr>
            <w:sdtEndPr>
              <w:rPr>
                <w:rStyle w:val="Standardstycketeckensnitt"/>
                <w:rFonts w:cs="Arial"/>
              </w:rPr>
            </w:sdtEndPr>
            <w:sdtContent>
              <w:r>
                <w:rPr>
                  <w:rStyle w:val="Formatmall24"/>
                  <w:sz w:val="20"/>
                </w:rPr>
                <w:t xml:space="preserve">  </w:t>
              </w:r>
            </w:sdtContent>
          </w:sdt>
          <w:r w:rsidRPr="006C33AA">
            <w:rPr>
              <w:rStyle w:val="Formatmall18"/>
              <w:sz w:val="20"/>
            </w:rPr>
            <w:tab/>
          </w:r>
        </w:p>
      </w:tc>
    </w:tr>
  </w:tbl>
  <w:p w14:paraId="085499A5" w14:textId="77777777" w:rsidR="007868BD" w:rsidRDefault="007868BD">
    <w:pPr>
      <w:pStyle w:val="Sidhuvud"/>
      <w:jc w:val="right"/>
    </w:pPr>
  </w:p>
  <w:p w14:paraId="30970D5C" w14:textId="77777777" w:rsidR="007868BD" w:rsidRDefault="007868BD">
    <w:pPr>
      <w:pStyle w:val="Sidhuvud"/>
      <w:jc w:val="right"/>
    </w:pPr>
  </w:p>
  <w:p w14:paraId="2DE841AA" w14:textId="77777777" w:rsidR="007868BD" w:rsidRDefault="007868BD">
    <w:pPr>
      <w:pStyle w:val="Sidhuvud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DFC" w14:textId="1360BC45" w:rsidR="009F72B8" w:rsidRDefault="009E0B6E" w:rsidP="009E0B6E">
    <w:pPr>
      <w:pStyle w:val="Sidhuvud"/>
    </w:pPr>
    <w:r w:rsidRPr="00DD7646">
      <w:rPr>
        <w:rFonts w:ascii="Garamond" w:eastAsia="Calibri" w:hAnsi="Garamond"/>
        <w:noProof/>
        <w:szCs w:val="22"/>
      </w:rPr>
      <w:drawing>
        <wp:anchor distT="0" distB="0" distL="114300" distR="114300" simplePos="0" relativeHeight="251658240" behindDoc="0" locked="0" layoutInCell="1" allowOverlap="1" wp14:anchorId="00B63E21" wp14:editId="10C99044">
          <wp:simplePos x="0" y="0"/>
          <wp:positionH relativeFrom="page">
            <wp:posOffset>5794687</wp:posOffset>
          </wp:positionH>
          <wp:positionV relativeFrom="page">
            <wp:posOffset>318723</wp:posOffset>
          </wp:positionV>
          <wp:extent cx="1349375" cy="266065"/>
          <wp:effectExtent l="0" t="0" r="3175" b="635"/>
          <wp:wrapNone/>
          <wp:docPr id="315099380" name="Bildobjekt 3150993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B63DFD" w14:textId="77777777" w:rsidR="00B559C9" w:rsidRDefault="00B559C9">
    <w:pPr>
      <w:pStyle w:val="Sidhuvud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3E00" w14:textId="77777777" w:rsidR="001A767E" w:rsidRDefault="007F7318">
    <w:pPr>
      <w:pStyle w:val="Sidhuvud"/>
    </w:pPr>
    <w:r w:rsidRPr="00DD7646">
      <w:rPr>
        <w:rFonts w:ascii="Garamond" w:eastAsia="Calibri" w:hAnsi="Garamond"/>
        <w:noProof/>
        <w:szCs w:val="22"/>
      </w:rPr>
      <w:drawing>
        <wp:anchor distT="0" distB="0" distL="114300" distR="114300" simplePos="0" relativeHeight="251656192" behindDoc="0" locked="0" layoutInCell="1" allowOverlap="1" wp14:anchorId="00B63E23" wp14:editId="00B63E24">
          <wp:simplePos x="0" y="0"/>
          <wp:positionH relativeFrom="page">
            <wp:posOffset>5761990</wp:posOffset>
          </wp:positionH>
          <wp:positionV relativeFrom="page">
            <wp:posOffset>601345</wp:posOffset>
          </wp:positionV>
          <wp:extent cx="1349375" cy="266065"/>
          <wp:effectExtent l="0" t="0" r="3175" b="635"/>
          <wp:wrapNone/>
          <wp:docPr id="1407503586" name="Bildobjekt 14075035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26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767E">
      <w:tab/>
    </w:r>
  </w:p>
  <w:p w14:paraId="00B63E01" w14:textId="77777777" w:rsidR="00E76160" w:rsidRDefault="00E76160">
    <w:pPr>
      <w:pStyle w:val="Sidhuvud"/>
    </w:pPr>
  </w:p>
  <w:p w14:paraId="00B63E02" w14:textId="77777777" w:rsidR="00DD7646" w:rsidRDefault="00DD7646">
    <w:pPr>
      <w:pStyle w:val="Sidhuvud"/>
    </w:pPr>
  </w:p>
  <w:p w14:paraId="00B63E03" w14:textId="77777777" w:rsidR="00B559C9" w:rsidRDefault="00B559C9">
    <w:pPr>
      <w:pStyle w:val="Sidhuvud"/>
    </w:pPr>
  </w:p>
  <w:p w14:paraId="00B63E1D" w14:textId="77777777" w:rsidR="00DD7646" w:rsidRDefault="00DD7646" w:rsidP="00DD7646">
    <w:pPr>
      <w:pStyle w:val="Sidhuvud"/>
    </w:pPr>
  </w:p>
  <w:p w14:paraId="00B63E1E" w14:textId="77777777" w:rsidR="00B559C9" w:rsidRDefault="00B559C9" w:rsidP="00DD7646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9321C"/>
    <w:multiLevelType w:val="hybridMultilevel"/>
    <w:tmpl w:val="7040A304"/>
    <w:lvl w:ilvl="0" w:tplc="A43C32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729DD"/>
    <w:multiLevelType w:val="hybridMultilevel"/>
    <w:tmpl w:val="9BF0D0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81CCB"/>
    <w:multiLevelType w:val="multilevel"/>
    <w:tmpl w:val="AEDC9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8220D8"/>
    <w:multiLevelType w:val="hybridMultilevel"/>
    <w:tmpl w:val="7F00A5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56702F"/>
    <w:multiLevelType w:val="hybridMultilevel"/>
    <w:tmpl w:val="19621A36"/>
    <w:lvl w:ilvl="0" w:tplc="CFA4754E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C00F1E"/>
    <w:multiLevelType w:val="hybridMultilevel"/>
    <w:tmpl w:val="B04A7516"/>
    <w:lvl w:ilvl="0" w:tplc="CFA4754E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02043"/>
    <w:multiLevelType w:val="hybridMultilevel"/>
    <w:tmpl w:val="780E196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F06A29"/>
    <w:multiLevelType w:val="hybridMultilevel"/>
    <w:tmpl w:val="98AEAFB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6042BC"/>
    <w:multiLevelType w:val="hybridMultilevel"/>
    <w:tmpl w:val="C8EA3866"/>
    <w:lvl w:ilvl="0" w:tplc="041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27281C"/>
    <w:multiLevelType w:val="hybridMultilevel"/>
    <w:tmpl w:val="E35E43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363718">
    <w:abstractNumId w:val="9"/>
  </w:num>
  <w:num w:numId="2" w16cid:durableId="413206206">
    <w:abstractNumId w:val="6"/>
  </w:num>
  <w:num w:numId="3" w16cid:durableId="1313680029">
    <w:abstractNumId w:val="5"/>
  </w:num>
  <w:num w:numId="4" w16cid:durableId="1508861123">
    <w:abstractNumId w:val="4"/>
  </w:num>
  <w:num w:numId="5" w16cid:durableId="10693049">
    <w:abstractNumId w:val="1"/>
  </w:num>
  <w:num w:numId="6" w16cid:durableId="755903339">
    <w:abstractNumId w:val="0"/>
  </w:num>
  <w:num w:numId="7" w16cid:durableId="2109108462">
    <w:abstractNumId w:val="3"/>
  </w:num>
  <w:num w:numId="8" w16cid:durableId="530727691">
    <w:abstractNumId w:val="7"/>
  </w:num>
  <w:num w:numId="9" w16cid:durableId="874850588">
    <w:abstractNumId w:val="8"/>
  </w:num>
  <w:num w:numId="10" w16cid:durableId="1781365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660"/>
    <w:rsid w:val="00003C92"/>
    <w:rsid w:val="0000440D"/>
    <w:rsid w:val="000112EA"/>
    <w:rsid w:val="000201CB"/>
    <w:rsid w:val="000450BC"/>
    <w:rsid w:val="0004538C"/>
    <w:rsid w:val="00054250"/>
    <w:rsid w:val="0005730D"/>
    <w:rsid w:val="00067839"/>
    <w:rsid w:val="00080703"/>
    <w:rsid w:val="00081CA5"/>
    <w:rsid w:val="000821FA"/>
    <w:rsid w:val="00085022"/>
    <w:rsid w:val="000866CB"/>
    <w:rsid w:val="0009651A"/>
    <w:rsid w:val="00096BFE"/>
    <w:rsid w:val="000A3BE2"/>
    <w:rsid w:val="000A55E3"/>
    <w:rsid w:val="000B58E8"/>
    <w:rsid w:val="00100DBB"/>
    <w:rsid w:val="00107F36"/>
    <w:rsid w:val="0011205A"/>
    <w:rsid w:val="00123705"/>
    <w:rsid w:val="00134863"/>
    <w:rsid w:val="00140A4E"/>
    <w:rsid w:val="001413D7"/>
    <w:rsid w:val="001451AE"/>
    <w:rsid w:val="0015308F"/>
    <w:rsid w:val="00153A25"/>
    <w:rsid w:val="00174D9D"/>
    <w:rsid w:val="00175849"/>
    <w:rsid w:val="00186FB8"/>
    <w:rsid w:val="00193C43"/>
    <w:rsid w:val="001A31AF"/>
    <w:rsid w:val="001A767E"/>
    <w:rsid w:val="001B17B6"/>
    <w:rsid w:val="001E394D"/>
    <w:rsid w:val="001F3DB7"/>
    <w:rsid w:val="00203A24"/>
    <w:rsid w:val="00230AAC"/>
    <w:rsid w:val="002331EC"/>
    <w:rsid w:val="00242D44"/>
    <w:rsid w:val="002448C3"/>
    <w:rsid w:val="00254E7C"/>
    <w:rsid w:val="00257917"/>
    <w:rsid w:val="002B1411"/>
    <w:rsid w:val="002C1761"/>
    <w:rsid w:val="002D5F35"/>
    <w:rsid w:val="002E1641"/>
    <w:rsid w:val="002F3E65"/>
    <w:rsid w:val="00303611"/>
    <w:rsid w:val="00345C86"/>
    <w:rsid w:val="00355F18"/>
    <w:rsid w:val="0037059C"/>
    <w:rsid w:val="00370BBD"/>
    <w:rsid w:val="00373607"/>
    <w:rsid w:val="00394C3D"/>
    <w:rsid w:val="00395493"/>
    <w:rsid w:val="003A40E3"/>
    <w:rsid w:val="003B29D4"/>
    <w:rsid w:val="003E02D7"/>
    <w:rsid w:val="003E452A"/>
    <w:rsid w:val="003E673A"/>
    <w:rsid w:val="004071D0"/>
    <w:rsid w:val="00411936"/>
    <w:rsid w:val="00425246"/>
    <w:rsid w:val="004304A4"/>
    <w:rsid w:val="00433246"/>
    <w:rsid w:val="00447C27"/>
    <w:rsid w:val="00453035"/>
    <w:rsid w:val="00490AFC"/>
    <w:rsid w:val="004A2DCE"/>
    <w:rsid w:val="004D1CE7"/>
    <w:rsid w:val="004E2A26"/>
    <w:rsid w:val="004E2EBE"/>
    <w:rsid w:val="004E42EE"/>
    <w:rsid w:val="004E7385"/>
    <w:rsid w:val="004F5A4A"/>
    <w:rsid w:val="00506B35"/>
    <w:rsid w:val="0051729C"/>
    <w:rsid w:val="00521EBE"/>
    <w:rsid w:val="00522658"/>
    <w:rsid w:val="005274D5"/>
    <w:rsid w:val="0053216F"/>
    <w:rsid w:val="00537D66"/>
    <w:rsid w:val="005506F7"/>
    <w:rsid w:val="005642EA"/>
    <w:rsid w:val="00580149"/>
    <w:rsid w:val="00586A1E"/>
    <w:rsid w:val="005A114E"/>
    <w:rsid w:val="005A37B8"/>
    <w:rsid w:val="005D6F49"/>
    <w:rsid w:val="00610475"/>
    <w:rsid w:val="00623E4A"/>
    <w:rsid w:val="00646A75"/>
    <w:rsid w:val="006619F5"/>
    <w:rsid w:val="006656BF"/>
    <w:rsid w:val="0066739F"/>
    <w:rsid w:val="00680A11"/>
    <w:rsid w:val="00681CA8"/>
    <w:rsid w:val="006871DF"/>
    <w:rsid w:val="006A7910"/>
    <w:rsid w:val="006C2CE1"/>
    <w:rsid w:val="006D06C5"/>
    <w:rsid w:val="006E413D"/>
    <w:rsid w:val="006E6047"/>
    <w:rsid w:val="006F0B5C"/>
    <w:rsid w:val="00716F82"/>
    <w:rsid w:val="00717512"/>
    <w:rsid w:val="0073524E"/>
    <w:rsid w:val="007355D9"/>
    <w:rsid w:val="00737213"/>
    <w:rsid w:val="007417F0"/>
    <w:rsid w:val="00754E06"/>
    <w:rsid w:val="00764FE7"/>
    <w:rsid w:val="0077079F"/>
    <w:rsid w:val="007715C2"/>
    <w:rsid w:val="007868BD"/>
    <w:rsid w:val="007935BC"/>
    <w:rsid w:val="007B528B"/>
    <w:rsid w:val="007C13DC"/>
    <w:rsid w:val="007C6B61"/>
    <w:rsid w:val="007C7723"/>
    <w:rsid w:val="007D256E"/>
    <w:rsid w:val="007D662A"/>
    <w:rsid w:val="007E3704"/>
    <w:rsid w:val="007F7318"/>
    <w:rsid w:val="0080765A"/>
    <w:rsid w:val="0082205C"/>
    <w:rsid w:val="00825C2E"/>
    <w:rsid w:val="008266BF"/>
    <w:rsid w:val="00826891"/>
    <w:rsid w:val="0083650E"/>
    <w:rsid w:val="00843F73"/>
    <w:rsid w:val="008558F1"/>
    <w:rsid w:val="008607FD"/>
    <w:rsid w:val="008838D3"/>
    <w:rsid w:val="008B003F"/>
    <w:rsid w:val="008B6553"/>
    <w:rsid w:val="008C5285"/>
    <w:rsid w:val="008D00BE"/>
    <w:rsid w:val="008D4D5A"/>
    <w:rsid w:val="008D7E6A"/>
    <w:rsid w:val="008F0868"/>
    <w:rsid w:val="008F1AA2"/>
    <w:rsid w:val="008F4D62"/>
    <w:rsid w:val="00905B3C"/>
    <w:rsid w:val="009266AF"/>
    <w:rsid w:val="00930511"/>
    <w:rsid w:val="00932450"/>
    <w:rsid w:val="00945E68"/>
    <w:rsid w:val="00946685"/>
    <w:rsid w:val="00962CFA"/>
    <w:rsid w:val="00964231"/>
    <w:rsid w:val="00965C19"/>
    <w:rsid w:val="00967674"/>
    <w:rsid w:val="0097044C"/>
    <w:rsid w:val="00991FF3"/>
    <w:rsid w:val="009A6CFA"/>
    <w:rsid w:val="009D6730"/>
    <w:rsid w:val="009D7462"/>
    <w:rsid w:val="009E0B6E"/>
    <w:rsid w:val="009F241F"/>
    <w:rsid w:val="009F64CB"/>
    <w:rsid w:val="009F72B8"/>
    <w:rsid w:val="00A03BEC"/>
    <w:rsid w:val="00A04F8C"/>
    <w:rsid w:val="00A11AE9"/>
    <w:rsid w:val="00A358C1"/>
    <w:rsid w:val="00A75CF9"/>
    <w:rsid w:val="00A83C7A"/>
    <w:rsid w:val="00A83DF1"/>
    <w:rsid w:val="00A83EE4"/>
    <w:rsid w:val="00A85F6F"/>
    <w:rsid w:val="00A97BB0"/>
    <w:rsid w:val="00AB1BBD"/>
    <w:rsid w:val="00AC4AE1"/>
    <w:rsid w:val="00AC4DCB"/>
    <w:rsid w:val="00AD3DCA"/>
    <w:rsid w:val="00AE027A"/>
    <w:rsid w:val="00AE35EA"/>
    <w:rsid w:val="00AE6D9A"/>
    <w:rsid w:val="00AF3A59"/>
    <w:rsid w:val="00AF6974"/>
    <w:rsid w:val="00B06E04"/>
    <w:rsid w:val="00B15021"/>
    <w:rsid w:val="00B241AD"/>
    <w:rsid w:val="00B24A5D"/>
    <w:rsid w:val="00B559C9"/>
    <w:rsid w:val="00B6087D"/>
    <w:rsid w:val="00B67208"/>
    <w:rsid w:val="00B740D0"/>
    <w:rsid w:val="00B75926"/>
    <w:rsid w:val="00BA62B0"/>
    <w:rsid w:val="00BB21C1"/>
    <w:rsid w:val="00BD22F6"/>
    <w:rsid w:val="00BD28E1"/>
    <w:rsid w:val="00BD7DF5"/>
    <w:rsid w:val="00BE2380"/>
    <w:rsid w:val="00C03ED5"/>
    <w:rsid w:val="00C14C35"/>
    <w:rsid w:val="00C171BE"/>
    <w:rsid w:val="00C20A76"/>
    <w:rsid w:val="00C321F3"/>
    <w:rsid w:val="00C37D7C"/>
    <w:rsid w:val="00C40183"/>
    <w:rsid w:val="00C445EE"/>
    <w:rsid w:val="00C4795E"/>
    <w:rsid w:val="00C55D13"/>
    <w:rsid w:val="00C575D1"/>
    <w:rsid w:val="00C70186"/>
    <w:rsid w:val="00C705B2"/>
    <w:rsid w:val="00C714A8"/>
    <w:rsid w:val="00C90CFF"/>
    <w:rsid w:val="00C93025"/>
    <w:rsid w:val="00CC71F3"/>
    <w:rsid w:val="00CD0586"/>
    <w:rsid w:val="00CD6C88"/>
    <w:rsid w:val="00CE6459"/>
    <w:rsid w:val="00CF2857"/>
    <w:rsid w:val="00CF3E4E"/>
    <w:rsid w:val="00CF4651"/>
    <w:rsid w:val="00CF613D"/>
    <w:rsid w:val="00D01D8A"/>
    <w:rsid w:val="00D100DA"/>
    <w:rsid w:val="00D23EA6"/>
    <w:rsid w:val="00D24822"/>
    <w:rsid w:val="00D419D4"/>
    <w:rsid w:val="00D42CBD"/>
    <w:rsid w:val="00D60A7B"/>
    <w:rsid w:val="00D851FD"/>
    <w:rsid w:val="00D91740"/>
    <w:rsid w:val="00D93295"/>
    <w:rsid w:val="00D93C2E"/>
    <w:rsid w:val="00D94622"/>
    <w:rsid w:val="00DA678A"/>
    <w:rsid w:val="00DA7660"/>
    <w:rsid w:val="00DD7646"/>
    <w:rsid w:val="00DE1983"/>
    <w:rsid w:val="00E13D4A"/>
    <w:rsid w:val="00E17C71"/>
    <w:rsid w:val="00E2679F"/>
    <w:rsid w:val="00E41282"/>
    <w:rsid w:val="00E471C9"/>
    <w:rsid w:val="00E47EAE"/>
    <w:rsid w:val="00E47F64"/>
    <w:rsid w:val="00E5089E"/>
    <w:rsid w:val="00E51F0B"/>
    <w:rsid w:val="00E52CC9"/>
    <w:rsid w:val="00E62F8F"/>
    <w:rsid w:val="00E645B9"/>
    <w:rsid w:val="00E73B5E"/>
    <w:rsid w:val="00E745D9"/>
    <w:rsid w:val="00E76160"/>
    <w:rsid w:val="00E82190"/>
    <w:rsid w:val="00E83F9D"/>
    <w:rsid w:val="00E90194"/>
    <w:rsid w:val="00EA1AEB"/>
    <w:rsid w:val="00F156B7"/>
    <w:rsid w:val="00F2332D"/>
    <w:rsid w:val="00F26B96"/>
    <w:rsid w:val="00F333CC"/>
    <w:rsid w:val="00F33A2C"/>
    <w:rsid w:val="00F348B9"/>
    <w:rsid w:val="00F36619"/>
    <w:rsid w:val="00F95D30"/>
    <w:rsid w:val="00FA42EA"/>
    <w:rsid w:val="00FA4833"/>
    <w:rsid w:val="00FC7650"/>
    <w:rsid w:val="00FD64A1"/>
    <w:rsid w:val="00FF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63DB2"/>
  <w15:docId w15:val="{02E8C9E5-3D04-4238-AA93-CAB4399A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646"/>
    <w:pPr>
      <w:spacing w:after="0" w:line="240" w:lineRule="auto"/>
    </w:pPr>
    <w:rPr>
      <w:rFonts w:ascii="Garamond" w:eastAsia="Times New Roman" w:hAnsi="Garamond" w:cs="Times New Roman"/>
      <w:szCs w:val="20"/>
      <w:lang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D7646"/>
    <w:pPr>
      <w:keepNext/>
      <w:keepLines/>
      <w:spacing w:before="480"/>
      <w:outlineLvl w:val="0"/>
    </w:pPr>
    <w:rPr>
      <w:rFonts w:ascii="Corbel" w:eastAsiaTheme="majorEastAsia" w:hAnsi="Corbel" w:cstheme="majorBid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D7646"/>
    <w:pPr>
      <w:keepNext/>
      <w:keepLines/>
      <w:spacing w:before="200"/>
      <w:outlineLvl w:val="1"/>
    </w:pPr>
    <w:rPr>
      <w:rFonts w:ascii="Corbel" w:eastAsiaTheme="majorEastAsia" w:hAnsi="Corbel" w:cstheme="majorBid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D7646"/>
    <w:pPr>
      <w:keepNext/>
      <w:keepLines/>
      <w:spacing w:before="200"/>
      <w:outlineLvl w:val="2"/>
    </w:pPr>
    <w:rPr>
      <w:rFonts w:ascii="Corbel" w:eastAsiaTheme="majorEastAsia" w:hAnsi="Corbel" w:cstheme="majorBid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DD7646"/>
    <w:pPr>
      <w:keepNext/>
      <w:keepLines/>
      <w:spacing w:before="200"/>
      <w:outlineLvl w:val="3"/>
    </w:pPr>
    <w:rPr>
      <w:rFonts w:ascii="Corbel" w:eastAsiaTheme="majorEastAsia" w:hAnsi="Corbel" w:cstheme="majorBidi"/>
      <w:b/>
      <w:bCs/>
      <w:i/>
      <w:iCs/>
      <w:sz w:val="20"/>
    </w:rPr>
  </w:style>
  <w:style w:type="paragraph" w:styleId="Rubrik5">
    <w:name w:val="heading 5"/>
    <w:basedOn w:val="Normal"/>
    <w:next w:val="Normal"/>
    <w:link w:val="Rubrik5Char"/>
    <w:uiPriority w:val="9"/>
    <w:unhideWhenUsed/>
    <w:rsid w:val="00DD764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DA7660"/>
    <w:pPr>
      <w:tabs>
        <w:tab w:val="center" w:pos="4536"/>
        <w:tab w:val="right" w:pos="9072"/>
      </w:tabs>
    </w:pPr>
    <w:rPr>
      <w:rFonts w:ascii="Arial" w:hAnsi="Arial"/>
    </w:rPr>
  </w:style>
  <w:style w:type="character" w:customStyle="1" w:styleId="SidhuvudChar">
    <w:name w:val="Sidhuvud Char"/>
    <w:basedOn w:val="Standardstycketeckensnitt"/>
    <w:link w:val="Sidhuvud"/>
    <w:uiPriority w:val="99"/>
    <w:rsid w:val="00DA7660"/>
    <w:rPr>
      <w:rFonts w:ascii="Arial" w:eastAsia="Times New Roman" w:hAnsi="Arial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iPriority w:val="99"/>
    <w:rsid w:val="00DA7660"/>
    <w:pPr>
      <w:tabs>
        <w:tab w:val="center" w:pos="4536"/>
        <w:tab w:val="right" w:pos="9072"/>
      </w:tabs>
    </w:pPr>
    <w:rPr>
      <w:rFonts w:ascii="Arial" w:hAnsi="Arial"/>
      <w:sz w:val="20"/>
    </w:rPr>
  </w:style>
  <w:style w:type="character" w:customStyle="1" w:styleId="SidfotChar">
    <w:name w:val="Sidfot Char"/>
    <w:basedOn w:val="Standardstycketeckensnitt"/>
    <w:link w:val="Sidfot"/>
    <w:uiPriority w:val="99"/>
    <w:rsid w:val="00DA7660"/>
    <w:rPr>
      <w:rFonts w:ascii="Arial" w:eastAsia="Times New Roman" w:hAnsi="Arial" w:cs="Times New Roman"/>
      <w:sz w:val="20"/>
      <w:szCs w:val="20"/>
      <w:lang w:eastAsia="sv-SE"/>
    </w:rPr>
  </w:style>
  <w:style w:type="character" w:styleId="Hyperlnk">
    <w:name w:val="Hyperlink"/>
    <w:basedOn w:val="Standardstycketeckensnitt"/>
    <w:uiPriority w:val="99"/>
    <w:rsid w:val="00DA7660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A7660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A7660"/>
    <w:rPr>
      <w:rFonts w:ascii="Tahoma" w:eastAsia="Times New Roman" w:hAnsi="Tahoma" w:cs="Tahoma"/>
      <w:sz w:val="16"/>
      <w:szCs w:val="16"/>
      <w:lang w:eastAsia="sv-SE"/>
    </w:rPr>
  </w:style>
  <w:style w:type="paragraph" w:styleId="Liststycke">
    <w:name w:val="List Paragraph"/>
    <w:basedOn w:val="Normal"/>
    <w:uiPriority w:val="34"/>
    <w:qFormat/>
    <w:rsid w:val="006F0B5C"/>
    <w:pPr>
      <w:ind w:left="720"/>
      <w:contextualSpacing/>
    </w:pPr>
  </w:style>
  <w:style w:type="character" w:styleId="Platshllartext">
    <w:name w:val="Placeholder Text"/>
    <w:basedOn w:val="Standardstycketeckensnitt"/>
    <w:uiPriority w:val="99"/>
    <w:semiHidden/>
    <w:rsid w:val="0066739F"/>
    <w:rPr>
      <w:color w:val="808080"/>
    </w:rPr>
  </w:style>
  <w:style w:type="paragraph" w:styleId="Ingetavstnd">
    <w:name w:val="No Spacing"/>
    <w:uiPriority w:val="1"/>
    <w:qFormat/>
    <w:rsid w:val="00CF613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DD7646"/>
    <w:rPr>
      <w:rFonts w:ascii="Corbel" w:eastAsiaTheme="majorEastAsia" w:hAnsi="Corbel" w:cstheme="majorBidi"/>
      <w:b/>
      <w:bCs/>
      <w:sz w:val="36"/>
      <w:szCs w:val="28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DD7646"/>
    <w:rPr>
      <w:rFonts w:ascii="Corbel" w:eastAsiaTheme="majorEastAsia" w:hAnsi="Corbel" w:cstheme="majorBidi"/>
      <w:b/>
      <w:bCs/>
      <w:sz w:val="28"/>
      <w:szCs w:val="26"/>
      <w:lang w:eastAsia="sv-SE"/>
    </w:rPr>
  </w:style>
  <w:style w:type="character" w:customStyle="1" w:styleId="Formatmall1">
    <w:name w:val="Formatmall1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2">
    <w:name w:val="Formatmall2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3">
    <w:name w:val="Formatmall3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4">
    <w:name w:val="Formatmall4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5">
    <w:name w:val="Formatmall5"/>
    <w:basedOn w:val="Standardstycketeckensnitt"/>
    <w:uiPriority w:val="1"/>
    <w:rsid w:val="00E47EAE"/>
    <w:rPr>
      <w:rFonts w:ascii="Garamond" w:hAnsi="Garamond"/>
      <w:sz w:val="24"/>
    </w:rPr>
  </w:style>
  <w:style w:type="character" w:customStyle="1" w:styleId="Formatmall6">
    <w:name w:val="Formatmall6"/>
    <w:basedOn w:val="Standardstycketeckensnitt"/>
    <w:uiPriority w:val="1"/>
    <w:rsid w:val="001413D7"/>
    <w:rPr>
      <w:rFonts w:ascii="Garamond" w:hAnsi="Garamond"/>
      <w:sz w:val="24"/>
    </w:rPr>
  </w:style>
  <w:style w:type="character" w:customStyle="1" w:styleId="Formatmall7">
    <w:name w:val="Formatmall7"/>
    <w:basedOn w:val="Standardstycketeckensnitt"/>
    <w:uiPriority w:val="1"/>
    <w:rsid w:val="001413D7"/>
    <w:rPr>
      <w:rFonts w:ascii="Garamond" w:hAnsi="Garamond"/>
      <w:sz w:val="24"/>
    </w:rPr>
  </w:style>
  <w:style w:type="character" w:customStyle="1" w:styleId="Formatmall8">
    <w:name w:val="Formatmall8"/>
    <w:basedOn w:val="Standardstycketeckensnitt"/>
    <w:uiPriority w:val="1"/>
    <w:rsid w:val="00096BFE"/>
    <w:rPr>
      <w:rFonts w:ascii="Garamond" w:hAnsi="Garamond"/>
      <w:sz w:val="24"/>
    </w:rPr>
  </w:style>
  <w:style w:type="character" w:customStyle="1" w:styleId="Formatmall9">
    <w:name w:val="Formatmall9"/>
    <w:basedOn w:val="Standardstycketeckensnitt"/>
    <w:uiPriority w:val="1"/>
    <w:rsid w:val="00096BFE"/>
  </w:style>
  <w:style w:type="character" w:customStyle="1" w:styleId="Formatmall10">
    <w:name w:val="Formatmall10"/>
    <w:basedOn w:val="Standardstycketeckensnitt"/>
    <w:uiPriority w:val="1"/>
    <w:rsid w:val="00096BFE"/>
    <w:rPr>
      <w:rFonts w:ascii="Garamond" w:hAnsi="Garamond"/>
      <w:sz w:val="24"/>
    </w:rPr>
  </w:style>
  <w:style w:type="character" w:customStyle="1" w:styleId="Formatmall11">
    <w:name w:val="Formatmall11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2">
    <w:name w:val="Formatmall12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3">
    <w:name w:val="Formatmall13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4">
    <w:name w:val="Formatmall14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5">
    <w:name w:val="Formatmall15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6">
    <w:name w:val="Formatmall16"/>
    <w:basedOn w:val="Standardstycketeckensnitt"/>
    <w:uiPriority w:val="1"/>
    <w:rsid w:val="005274D5"/>
    <w:rPr>
      <w:rFonts w:ascii="Garamond" w:hAnsi="Garamond"/>
      <w:sz w:val="24"/>
    </w:rPr>
  </w:style>
  <w:style w:type="character" w:customStyle="1" w:styleId="Formatmall17">
    <w:name w:val="Formatmall17"/>
    <w:basedOn w:val="Standardstycketeckensnitt"/>
    <w:uiPriority w:val="1"/>
    <w:rsid w:val="005274D5"/>
    <w:rPr>
      <w:rFonts w:ascii="Garamond" w:hAnsi="Garamond"/>
      <w:sz w:val="20"/>
    </w:rPr>
  </w:style>
  <w:style w:type="character" w:customStyle="1" w:styleId="Formatmall18">
    <w:name w:val="Formatmall18"/>
    <w:basedOn w:val="Standardstycketeckensnitt"/>
    <w:uiPriority w:val="1"/>
    <w:rsid w:val="00A11AE9"/>
    <w:rPr>
      <w:rFonts w:ascii="Garamond" w:hAnsi="Garamond"/>
      <w:sz w:val="24"/>
    </w:rPr>
  </w:style>
  <w:style w:type="character" w:customStyle="1" w:styleId="Formatmall19">
    <w:name w:val="Formatmall19"/>
    <w:basedOn w:val="Standardstycketeckensnitt"/>
    <w:uiPriority w:val="1"/>
    <w:rsid w:val="00EA1AEB"/>
    <w:rPr>
      <w:rFonts w:ascii="Garamond" w:hAnsi="Garamond"/>
      <w:sz w:val="20"/>
    </w:rPr>
  </w:style>
  <w:style w:type="character" w:customStyle="1" w:styleId="Formatmall20">
    <w:name w:val="Formatmall20"/>
    <w:basedOn w:val="Standardstycketeckensnitt"/>
    <w:uiPriority w:val="1"/>
    <w:rsid w:val="00EA1AEB"/>
    <w:rPr>
      <w:rFonts w:ascii="Garamond" w:hAnsi="Garamond"/>
      <w:sz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DD7646"/>
    <w:rPr>
      <w:rFonts w:ascii="Corbel" w:eastAsiaTheme="majorEastAsia" w:hAnsi="Corbel" w:cstheme="majorBidi"/>
      <w:b/>
      <w:bCs/>
      <w:sz w:val="24"/>
      <w:szCs w:val="20"/>
      <w:lang w:eastAsia="sv-SE"/>
    </w:rPr>
  </w:style>
  <w:style w:type="character" w:customStyle="1" w:styleId="Formatmall21">
    <w:name w:val="Formatmall21"/>
    <w:basedOn w:val="Standardstycketeckensnitt"/>
    <w:uiPriority w:val="1"/>
    <w:rsid w:val="00123705"/>
    <w:rPr>
      <w:rFonts w:ascii="Arial" w:hAnsi="Arial"/>
      <w:sz w:val="28"/>
    </w:rPr>
  </w:style>
  <w:style w:type="character" w:customStyle="1" w:styleId="Formatmall22">
    <w:name w:val="Formatmall22"/>
    <w:basedOn w:val="Standardstycketeckensnitt"/>
    <w:uiPriority w:val="1"/>
    <w:rsid w:val="00CF4651"/>
    <w:rPr>
      <w:rFonts w:ascii="Arial" w:hAnsi="Arial"/>
      <w:b/>
      <w:sz w:val="28"/>
    </w:rPr>
  </w:style>
  <w:style w:type="character" w:customStyle="1" w:styleId="Formatmall23">
    <w:name w:val="Formatmall23"/>
    <w:basedOn w:val="Standardstycketeckensnitt"/>
    <w:uiPriority w:val="1"/>
    <w:rsid w:val="00CF4651"/>
    <w:rPr>
      <w:rFonts w:ascii="Arial" w:hAnsi="Arial"/>
      <w:b/>
      <w:sz w:val="28"/>
    </w:rPr>
  </w:style>
  <w:style w:type="character" w:customStyle="1" w:styleId="Rubrik4Char">
    <w:name w:val="Rubrik 4 Char"/>
    <w:basedOn w:val="Standardstycketeckensnitt"/>
    <w:link w:val="Rubrik4"/>
    <w:uiPriority w:val="9"/>
    <w:rsid w:val="00DD7646"/>
    <w:rPr>
      <w:rFonts w:ascii="Corbel" w:eastAsiaTheme="majorEastAsia" w:hAnsi="Corbel" w:cstheme="majorBidi"/>
      <w:b/>
      <w:bCs/>
      <w:i/>
      <w:iCs/>
      <w:sz w:val="20"/>
      <w:szCs w:val="20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9"/>
    <w:rsid w:val="00DD7646"/>
    <w:rPr>
      <w:rFonts w:asciiTheme="majorHAnsi" w:eastAsiaTheme="majorEastAsia" w:hAnsiTheme="majorHAnsi" w:cstheme="majorBidi"/>
      <w:color w:val="243F60" w:themeColor="accent1" w:themeShade="7F"/>
      <w:szCs w:val="20"/>
      <w:lang w:eastAsia="sv-SE"/>
    </w:rPr>
  </w:style>
  <w:style w:type="character" w:customStyle="1" w:styleId="Formatmall24">
    <w:name w:val="Formatmall24"/>
    <w:basedOn w:val="Standardstycketeckensnitt"/>
    <w:uiPriority w:val="1"/>
    <w:rsid w:val="009F72B8"/>
    <w:rPr>
      <w:rFonts w:ascii="Garamond" w:hAnsi="Garamond"/>
      <w:sz w:val="22"/>
    </w:rPr>
  </w:style>
  <w:style w:type="paragraph" w:customStyle="1" w:styleId="Default">
    <w:name w:val="Default"/>
    <w:rsid w:val="007868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7868BD"/>
    <w:pPr>
      <w:tabs>
        <w:tab w:val="right" w:leader="dot" w:pos="9451"/>
      </w:tabs>
      <w:spacing w:after="100" w:line="276" w:lineRule="auto"/>
    </w:pPr>
    <w:rPr>
      <w:rFonts w:asciiTheme="majorHAnsi" w:eastAsiaTheme="majorEastAsia" w:hAnsiTheme="majorHAnsi"/>
      <w:b/>
      <w:bCs/>
      <w:i/>
      <w:iCs/>
      <w:sz w:val="32"/>
      <w:szCs w:val="32"/>
    </w:rPr>
  </w:style>
  <w:style w:type="paragraph" w:styleId="Innehll2">
    <w:name w:val="toc 2"/>
    <w:basedOn w:val="Normal"/>
    <w:next w:val="Normal"/>
    <w:autoRedefine/>
    <w:uiPriority w:val="39"/>
    <w:unhideWhenUsed/>
    <w:rsid w:val="007868BD"/>
    <w:pPr>
      <w:spacing w:after="100" w:line="276" w:lineRule="auto"/>
      <w:ind w:left="220"/>
    </w:pPr>
    <w:rPr>
      <w:rFonts w:ascii="Calibri" w:hAnsi="Calibri"/>
      <w:szCs w:val="22"/>
    </w:rPr>
  </w:style>
  <w:style w:type="paragraph" w:customStyle="1" w:styleId="Normal1">
    <w:name w:val="Normal1"/>
    <w:basedOn w:val="Normal"/>
    <w:rsid w:val="007868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7D256E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BB21C1"/>
    <w:rPr>
      <w:color w:val="800080" w:themeColor="followedHyperlink"/>
      <w:u w:val="singl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58014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580149"/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580149"/>
    <w:rPr>
      <w:rFonts w:ascii="Garamond" w:eastAsia="Times New Roman" w:hAnsi="Garamond" w:cs="Times New Roman"/>
      <w:sz w:val="20"/>
      <w:szCs w:val="20"/>
      <w:lang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80149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80149"/>
    <w:rPr>
      <w:rFonts w:ascii="Garamond" w:eastAsia="Times New Roman" w:hAnsi="Garamond" w:cs="Times New Roman"/>
      <w:b/>
      <w:bCs/>
      <w:sz w:val="20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https://samverkanblekinge.se/samverkan-blekinge/halsa/vard-och-behandling/lakemedel.html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5" Type="http://schemas.openxmlformats.org/officeDocument/2006/relationships/hyperlink" Target="https://www.migrationsverket.se/Andra-aktorer/Apotek/Personer-apotek-kan-fa-ersattning-for.html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samverkanblekinge.se/samverkan-blekinge/halsa/vard-och-behandling/lakemedel.html" TargetMode="External"/><Relationship Id="rId29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cid:image001.png@01DD08A7.87E8BB40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image" Target="media/image3.png"/><Relationship Id="rId28" Type="http://schemas.openxmlformats.org/officeDocument/2006/relationships/header" Target="header5.xml"/><Relationship Id="rId10" Type="http://schemas.openxmlformats.org/officeDocument/2006/relationships/webSettings" Target="webSettings.xml"/><Relationship Id="rId19" Type="http://schemas.openxmlformats.org/officeDocument/2006/relationships/hyperlink" Target="https://intranatet.ltblekinge.org/dokumentplatsen/Anvisning/EKONOMI/_%2018-832%2018-832%20Patientavgifter%20och%20regelverk%20520434_3_0-sammanfogad.pdf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image" Target="media/image2.png"/><Relationship Id="rId27" Type="http://schemas.openxmlformats.org/officeDocument/2006/relationships/footer" Target="footer4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arende.ltblekinge.org/biz/v2-pbr/docprod/templates/Mall%20huvud%20och%20fot%20LTB.doc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E1668E4AE0B4F30B506B7F68326FD5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BE75754-8E2C-4330-BF69-A08F2DC900CE}"/>
      </w:docPartPr>
      <w:docPartBody>
        <w:p w:rsidR="009320FC" w:rsidRDefault="00141DCB" w:rsidP="00A3698F">
          <w:pPr>
            <w:pStyle w:val="5E1668E4AE0B4F30B506B7F68326FD51"/>
          </w:pPr>
          <w:r w:rsidRPr="009F72B8">
            <w:t>Klicka här för att ange text.</w:t>
          </w:r>
        </w:p>
      </w:docPartBody>
    </w:docPart>
    <w:docPart>
      <w:docPartPr>
        <w:name w:val="36AD640D88704235A17AB602BCDFB4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A3DCF0D-ADEC-4B70-857B-B5E469E5B1DC}"/>
      </w:docPartPr>
      <w:docPartBody>
        <w:p w:rsidR="009320FC" w:rsidRDefault="00141DCB" w:rsidP="00141DCB">
          <w:pPr>
            <w:pStyle w:val="36AD640D88704235A17AB602BCDFB4E82"/>
          </w:pPr>
          <w:r w:rsidRPr="003C1CF1">
            <w:rPr>
              <w:rStyle w:val="Platshllartext"/>
              <w:rFonts w:eastAsiaTheme="minorHAnsi"/>
            </w:rPr>
            <w:t>Klicka här för att ange text.</w:t>
          </w:r>
        </w:p>
      </w:docPartBody>
    </w:docPart>
    <w:docPart>
      <w:docPartPr>
        <w:name w:val="E735BAD3A28A46D28E92993031E6D58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925B46-E9F1-4B97-87CD-53BE243BCB45}"/>
      </w:docPartPr>
      <w:docPartBody>
        <w:p w:rsidR="009320FC" w:rsidRDefault="00141DCB" w:rsidP="00141DCB">
          <w:pPr>
            <w:pStyle w:val="E735BAD3A28A46D28E92993031E6D58C2"/>
          </w:pPr>
          <w:r w:rsidRPr="00E44A13">
            <w:rPr>
              <w:rStyle w:val="Platshllartext"/>
            </w:rPr>
            <w:t>Välj ett objekt.</w:t>
          </w:r>
        </w:p>
      </w:docPartBody>
    </w:docPart>
    <w:docPart>
      <w:docPartPr>
        <w:name w:val="ABC66D91BF57448CA116B05229EA30E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BBB67BF-235F-4F7D-A5AE-F711A1273FEC}"/>
      </w:docPartPr>
      <w:docPartBody>
        <w:p w:rsidR="00130986" w:rsidRDefault="00141DCB" w:rsidP="00141DCB">
          <w:pPr>
            <w:pStyle w:val="ABC66D91BF57448CA116B05229EA30EA1"/>
          </w:pPr>
          <w:r w:rsidRPr="00CF4651">
            <w:rPr>
              <w:rStyle w:val="Platshllartext"/>
            </w:rPr>
            <w:t>Klicka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5C37"/>
    <w:rsid w:val="000C500D"/>
    <w:rsid w:val="000C6300"/>
    <w:rsid w:val="000E1E5A"/>
    <w:rsid w:val="00130986"/>
    <w:rsid w:val="00141DCB"/>
    <w:rsid w:val="00175849"/>
    <w:rsid w:val="001C262E"/>
    <w:rsid w:val="00242D44"/>
    <w:rsid w:val="00261832"/>
    <w:rsid w:val="002F7C45"/>
    <w:rsid w:val="00411936"/>
    <w:rsid w:val="00506B35"/>
    <w:rsid w:val="005E40AE"/>
    <w:rsid w:val="00682E28"/>
    <w:rsid w:val="0073524E"/>
    <w:rsid w:val="007357F1"/>
    <w:rsid w:val="0077079F"/>
    <w:rsid w:val="007A42D8"/>
    <w:rsid w:val="007B67B2"/>
    <w:rsid w:val="007C104C"/>
    <w:rsid w:val="007D7938"/>
    <w:rsid w:val="00825C2E"/>
    <w:rsid w:val="008558F1"/>
    <w:rsid w:val="008629C8"/>
    <w:rsid w:val="00881583"/>
    <w:rsid w:val="00921E64"/>
    <w:rsid w:val="009320FC"/>
    <w:rsid w:val="009D6730"/>
    <w:rsid w:val="00A3698F"/>
    <w:rsid w:val="00AD567B"/>
    <w:rsid w:val="00B821D3"/>
    <w:rsid w:val="00BC7B9A"/>
    <w:rsid w:val="00C14C35"/>
    <w:rsid w:val="00C57479"/>
    <w:rsid w:val="00C83923"/>
    <w:rsid w:val="00C85C37"/>
    <w:rsid w:val="00D00891"/>
    <w:rsid w:val="00D15335"/>
    <w:rsid w:val="00D51C99"/>
    <w:rsid w:val="00D60A7B"/>
    <w:rsid w:val="00D7263B"/>
    <w:rsid w:val="00E73B5E"/>
    <w:rsid w:val="00F72000"/>
    <w:rsid w:val="00F85B60"/>
    <w:rsid w:val="00FA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F85B60"/>
    <w:rPr>
      <w:color w:val="808080"/>
    </w:rPr>
  </w:style>
  <w:style w:type="paragraph" w:customStyle="1" w:styleId="5E1668E4AE0B4F30B506B7F68326FD51">
    <w:name w:val="5E1668E4AE0B4F30B506B7F68326FD51"/>
    <w:rsid w:val="00A3698F"/>
  </w:style>
  <w:style w:type="paragraph" w:customStyle="1" w:styleId="ABC66D91BF57448CA116B05229EA30EA1">
    <w:name w:val="ABC66D91BF57448CA116B05229EA30EA1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36AD640D88704235A17AB602BCDFB4E82">
    <w:name w:val="36AD640D88704235A17AB602BCDFB4E8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customStyle="1" w:styleId="E735BAD3A28A46D28E92993031E6D58C2">
    <w:name w:val="E735BAD3A28A46D28E92993031E6D58C2"/>
    <w:rsid w:val="00141DCB"/>
    <w:pPr>
      <w:spacing w:after="0" w:line="240" w:lineRule="auto"/>
    </w:pPr>
    <w:rPr>
      <w:rFonts w:ascii="Garamond" w:eastAsia="Times New Roman" w:hAnsi="Garamond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TB_DokumentRevision" ma:contentTypeID="0x010100495A63CFFD63455BAFE1A1542299819F00D5FAF3DC4D39C342A7EF5068FD41B64F" ma:contentTypeVersion="5" ma:contentTypeDescription="LTB Dokumenttyp för Revisionshantering" ma:contentTypeScope="" ma:versionID="bf1a118eae3b94440c3901b3d7eda372">
  <xsd:schema xmlns:xsd="http://www.w3.org/2001/XMLSchema" xmlns:xs="http://www.w3.org/2001/XMLSchema" xmlns:p="http://schemas.microsoft.com/office/2006/metadata/properties" xmlns:ns2="791c95c4-34dc-4ec1-ac06-ce6d72ad9f41" xmlns:ns3="21db9847-916e-4d3f-bdf9-648c9a01b48f" targetNamespace="http://schemas.microsoft.com/office/2006/metadata/properties" ma:root="true" ma:fieldsID="0c6ff07010fba708055bf6f6c951165f" ns2:_="" ns3:_="">
    <xsd:import namespace="791c95c4-34dc-4ec1-ac06-ce6d72ad9f41"/>
    <xsd:import namespace="21db9847-916e-4d3f-bdf9-648c9a01b48f"/>
    <xsd:element name="properties">
      <xsd:complexType>
        <xsd:sequence>
          <xsd:element name="documentManagement">
            <xsd:complexType>
              <xsd:all>
                <xsd:element ref="ns2:LTB_Revision_GodkantDatum" minOccurs="0"/>
                <xsd:element ref="ns2:LTB_Revision_Dokumentansvarig"/>
                <xsd:element ref="ns2:LTB_Revision_Revisionsintervall"/>
                <xsd:element ref="ns2:LTB_Revision_FastRevisionsdatum" minOccurs="0"/>
                <xsd:element ref="ns2:LTB_Revision_NastaRevision" minOccurs="0"/>
                <xsd:element ref="ns3:Dokumenttyp"/>
                <xsd:element ref="ns3:Omr_x00e5_de" minOccurs="0"/>
                <xsd:element ref="ns3:lokal_x0020_rutin"/>
                <xsd:element ref="ns3:Verksamhe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c95c4-34dc-4ec1-ac06-ce6d72ad9f41" elementFormDefault="qualified">
    <xsd:import namespace="http://schemas.microsoft.com/office/2006/documentManagement/types"/>
    <xsd:import namespace="http://schemas.microsoft.com/office/infopath/2007/PartnerControls"/>
    <xsd:element name="LTB_Revision_GodkantDatum" ma:index="8" nillable="true" ma:displayName="Godkänt datum" ma:format="DateOnly" ma:hidden="true" ma:internalName="LTB_Revision_GodkantDatum" ma:readOnly="false">
      <xsd:simpleType>
        <xsd:restriction base="dms:DateTime"/>
      </xsd:simpleType>
    </xsd:element>
    <xsd:element name="LTB_Revision_Dokumentansvarig" ma:index="9" ma:displayName="Dokumentansvarig" ma:internalName="LTB_Revision_Dokumentansvarig" ma:showField="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TB_Revision_Revisionsintervall" ma:index="10" ma:displayName="Revisionsintervall" ma:internalName="LTB_Revision_Revisionsintervall">
      <xsd:simpleType>
        <xsd:restriction base="dms:Choice">
          <xsd:enumeration value="Fast datum"/>
          <xsd:enumeration value="Kvartal"/>
          <xsd:enumeration value="Tertial"/>
          <xsd:enumeration value="År"/>
        </xsd:restriction>
      </xsd:simpleType>
    </xsd:element>
    <xsd:element name="LTB_Revision_FastRevisionsdatum" ma:index="11" nillable="true" ma:displayName="Fast revisionsdatum" ma:format="DateOnly" ma:internalName="LTB_Revision_FastRevisionsdatum">
      <xsd:simpleType>
        <xsd:restriction base="dms:DateTime"/>
      </xsd:simpleType>
    </xsd:element>
    <xsd:element name="LTB_Revision_NastaRevision" ma:index="12" nillable="true" ma:displayName="Nästa revision" ma:format="DateOnly" ma:internalName="LTB_Revision_NastaRevision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b9847-916e-4d3f-bdf9-648c9a01b48f" elementFormDefault="qualified">
    <xsd:import namespace="http://schemas.microsoft.com/office/2006/documentManagement/types"/>
    <xsd:import namespace="http://schemas.microsoft.com/office/infopath/2007/PartnerControls"/>
    <xsd:element name="Dokumenttyp" ma:index="13" ma:displayName="Dokumenttyp" ma:description="Typ av rutin (kategoriserade)" ma:format="Dropdown" ma:internalName="Dokumenttyp">
      <xsd:simpleType>
        <xsd:restriction base="dms:Choice">
          <xsd:enumeration value="Administrativa"/>
          <xsd:enumeration value="Medicinska"/>
          <xsd:enumeration value="Vårdprogram"/>
        </xsd:restriction>
      </xsd:simpleType>
    </xsd:element>
    <xsd:element name="Omr_x00e5_de" ma:index="14" nillable="true" ma:displayName="Område" ma:description="verksamhetsområde" ma:format="Dropdown" ma:internalName="Omr_x00e5_de">
      <xsd:simpleType>
        <xsd:restriction base="dms:Choice">
          <xsd:enumeration value="Akut handläggning"/>
          <xsd:enumeration value="Avliden"/>
          <xsd:enumeration value="Behandling"/>
          <xsd:enumeration value="Blanketter"/>
          <xsd:enumeration value="Delegation"/>
          <xsd:enumeration value="Diagnos"/>
          <xsd:enumeration value="Dokumentation"/>
          <xsd:enumeration value="Hälsosamtal"/>
          <xsd:enumeration value="Intyg"/>
          <xsd:enumeration value="Jour/beredskapsjour"/>
          <xsd:enumeration value="Nyanlända/asyl"/>
          <xsd:enumeration value="Recept"/>
          <xsd:enumeration value="Remiss"/>
          <xsd:enumeration value="Samverkan"/>
          <xsd:enumeration value="Standardiserade vårdförlopp"/>
          <xsd:enumeration value="Undersökning/Utredning"/>
        </xsd:restriction>
      </xsd:simpleType>
    </xsd:element>
    <xsd:element name="lokal_x0020_rutin" ma:index="15" ma:displayName="Lokal rutin" ma:description="anger huruvida rutinen är gemensam eller lokal" ma:format="Dropdown" ma:internalName="lokal_x0020_rutin">
      <xsd:simpleType>
        <xsd:restriction base="dms:Choice">
          <xsd:enumeration value="Ja"/>
          <xsd:enumeration value="Nej"/>
        </xsd:restriction>
      </xsd:simpleType>
    </xsd:element>
    <xsd:element name="Verksamhet" ma:index="16" nillable="true" ma:displayName="Verksamhet" ma:description="anger verksamhet ex vårdcentral eller annan verksamhet" ma:format="Dropdown" ma:internalName="Verksamhet">
      <xsd:simpleType>
        <xsd:restriction base="dms:Choice">
          <xsd:enumeration value="1177"/>
          <xsd:enumeration value="Brunnsgårdens vårdcentral"/>
          <xsd:enumeration value="Bräkne-Hoby vårdcentral"/>
          <xsd:enumeration value="Jourcentral Karlshamn"/>
          <xsd:enumeration value="Jourcentral Karlskrona"/>
          <xsd:enumeration value="Jämjö vårdcentral"/>
          <xsd:enumeration value="Kallinge vårdcentral"/>
          <xsd:enumeration value="Karlshamn rehabiliteringscenter"/>
          <xsd:enumeration value="Karlskrona rehabiliteringscenter"/>
          <xsd:enumeration value="Lyckeby vårdcentral"/>
          <xsd:enumeration value="Nättraby vårdcentral"/>
          <xsd:enumeration value="Olofströms vårdcentral"/>
          <xsd:enumeration value="Ronneby vårdcentral"/>
          <xsd:enumeration value="Rödeby vårdcentral"/>
          <xsd:enumeration value="Samariten vårdcentral"/>
          <xsd:enumeration value="Sårcentrum"/>
          <xsd:enumeration value="Sölvesborgs vårdcentral"/>
          <xsd:enumeration value="Trossö vårdcentral"/>
          <xsd:enumeration value="Ungdomsmottagningen"/>
          <xsd:enumeration value="Wämö vårdcentral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TB_Revision_GodkantDatum xmlns="791c95c4-34dc-4ec1-ac06-ce6d72ad9f41" xsi:nil="true"/>
    <Dokumenttyp xmlns="21db9847-916e-4d3f-bdf9-648c9a01b48f">Administrativa</Dokumenttyp>
    <lokal_x0020_rutin xmlns="21db9847-916e-4d3f-bdf9-648c9a01b48f">Nej</lokal_x0020_rutin>
    <Omr_x00e5_de xmlns="21db9847-916e-4d3f-bdf9-648c9a01b48f">Dokumentation</Omr_x00e5_de>
    <LTB_Revision_NastaRevision xmlns="791c95c4-34dc-4ec1-ac06-ce6d72ad9f41" xsi:nil="true"/>
    <LTB_Revision_FastRevisionsdatum xmlns="791c95c4-34dc-4ec1-ac06-ce6d72ad9f41">2017-02-01T23:00:00+00:00</LTB_Revision_FastRevisionsdatum>
    <Verksamhet xmlns="21db9847-916e-4d3f-bdf9-648c9a01b48f" xsi:nil="true"/>
    <LTB_Revision_Revisionsintervall xmlns="791c95c4-34dc-4ec1-ac06-ce6d72ad9f41">Fast datum</LTB_Revision_Revisionsintervall>
    <LTB_Revision_Dokumentansvarig xmlns="791c95c4-34dc-4ec1-ac06-ce6d72ad9f41">
      <UserInfo>
        <DisplayName>Blückert, Lis</DisplayName>
        <AccountId>1977</AccountId>
        <AccountType/>
      </UserInfo>
    </LTB_Revision_Dokumentansvarig>
  </documentManagement>
</p:properties>
</file>

<file path=customXml/item3.xml><?xml version="1.0" encoding="utf-8"?>
<gbs:GrowBusinessDocument xmlns:gbs="http://www.software-innovation.no/growBusinessDocument" gbs:officeVersion="2007" gbs:sourceId="519373" gbs:entity="Document" gbs:templateDesignerVersion="3.1 F">
  <gbs:Title gbs:loadFromGrowBusiness="OnProduce" gbs:saveInGrowBusiness="False" gbs:connected="true" gbs:recno="" gbs:entity="" gbs:datatype="string" gbs:key="10000" gbs:removeContentControl="0">Region Blekinges egen subventionering av läkemedel eller annan vara</gbs:Title>
  <gbs:DocumentNumber gbs:loadFromGrowBusiness="OnProduce" gbs:saveInGrowBusiness="False" gbs:connected="true" gbs:recno="" gbs:entity="" gbs:datatype="string" gbs:key="10001">24-165</gbs:DocumentNumber>
  <gbs:OurRef.Name gbs:loadFromGrowBusiness="OnProduce" gbs:saveInGrowBusiness="False" gbs:connected="true" gbs:recno="" gbs:entity="" gbs:datatype="string" gbs:key="10002">LSG Läkemedel</gbs:OurRef.Name>
  <gbs:NextRevisionDate gbs:loadFromGrowBusiness="OnProduce" gbs:saveInGrowBusiness="False" gbs:connected="true" gbs:recno="" gbs:entity="" gbs:datatype="date" gbs:key="10003">
  </gbs:NextRevisionDate>
  <gbs:ToRecordType.Code gbs:loadFromGrowBusiness="OnProduce" gbs:saveInGrowBusiness="False" gbs:connected="true" gbs:recno="" gbs:entity="" gbs:datatype="string" gbs:key="10004">8.2.0.1.1-1</gbs:ToRecordType.Code>
  <gbs:ToRecordType.Description gbs:loadFromGrowBusiness="OnProduce" gbs:saveInGrowBusiness="False" gbs:connected="true" gbs:recno="" gbs:entity="" gbs:datatype="string" gbs:key="10005">beskrivning</gbs:ToRecordType.Description>
  <gbs:ToDocumentArchive.Code gbs:loadFromGrowBusiness="OnProduce" gbs:saveInGrowBusiness="False" gbs:connected="true" gbs:recno="" gbs:entity="" gbs:datatype="string" gbs:key="10006">Styrdokument</gbs:ToDocumentArchive.Code>
  <gbs:ToProcess.Code gbs:loadFromGrowBusiness="OnProduce" gbs:saveInGrowBusiness="False" gbs:connected="true" gbs:recno="" gbs:entity="" gbs:datatype="string" gbs:key="10007">
  </gbs:ToProcess.Code>
  <gbs:ToProcess.Description gbs:loadFromGrowBusiness="OnProduce" gbs:saveInGrowBusiness="False" gbs:connected="true" gbs:recno="" gbs:entity="" gbs:datatype="string" gbs:key="10008">
  </gbs:ToProcess.Description>
  <gbs:ToProcess.Code gbs:loadFromGrowBusiness="OnProduce" gbs:saveInGrowBusiness="False" gbs:connected="true" gbs:recno="" gbs:entity="" gbs:datatype="string" gbs:key="10009">
  </gbs:ToProcess.Code>
  <gbs:ToVersion.Version gbs:loadFromGrowBusiness="OnProduce" gbs:saveInGrowBusiness="False" gbs:connected="true" gbs:recno="" gbs:entity="" gbs:datatype="string" gbs:key="10010">05</gbs:ToVersion.Version>
  <gbs:Title gbs:loadFromGrowBusiness="OnProduce" gbs:saveInGrowBusiness="False" gbs:connected="true" gbs:recno="" gbs:entity="" gbs:datatype="string" gbs:key="10011">Region Blekinges egen subventionering av läkemedel eller annan vara</gbs:Title>
  <gbs:Title gbs:loadFromGrowBusiness="OnProduce" gbs:saveInGrowBusiness="False" gbs:connected="true" gbs:recno="" gbs:entity="" gbs:datatype="string" gbs:key="10012">Region Blekinges egen subventionering av läkemedel eller annan vara</gbs:Title>
</gbs:GrowBusinessDocument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82f6f7b9-dc89-4abe-9818-1f47fbbef556" ContentTypeId="0x010100495A63CFFD63455BAFE1A1542299819F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555F80-C272-443F-B8D7-EF8604931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c95c4-34dc-4ec1-ac06-ce6d72ad9f41"/>
    <ds:schemaRef ds:uri="21db9847-916e-4d3f-bdf9-648c9a01b4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7ED0D-5D5F-4C22-9722-F85E2ED38809}">
  <ds:schemaRefs>
    <ds:schemaRef ds:uri="http://schemas.microsoft.com/office/2006/metadata/properties"/>
    <ds:schemaRef ds:uri="http://schemas.microsoft.com/office/infopath/2007/PartnerControls"/>
    <ds:schemaRef ds:uri="791c95c4-34dc-4ec1-ac06-ce6d72ad9f41"/>
    <ds:schemaRef ds:uri="21db9847-916e-4d3f-bdf9-648c9a01b48f"/>
  </ds:schemaRefs>
</ds:datastoreItem>
</file>

<file path=customXml/itemProps3.xml><?xml version="1.0" encoding="utf-8"?>
<ds:datastoreItem xmlns:ds="http://schemas.openxmlformats.org/officeDocument/2006/customXml" ds:itemID="{2105BC7E-ECEF-4107-950D-BF7D8FF276C4}">
  <ds:schemaRefs>
    <ds:schemaRef ds:uri="http://www.software-innovation.no/growBusinessDocument"/>
  </ds:schemaRefs>
</ds:datastoreItem>
</file>

<file path=customXml/itemProps4.xml><?xml version="1.0" encoding="utf-8"?>
<ds:datastoreItem xmlns:ds="http://schemas.openxmlformats.org/officeDocument/2006/customXml" ds:itemID="{B9A7CB41-92D1-49D0-9BA0-7802D90E25D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9735EA-8BCC-40C2-B50B-1F493ED17B12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263981BF-F53E-4654-9295-70B51C1E5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Mall%20huvud%20och%20fot%20LTB.docx</Template>
  <TotalTime>1</TotalTime>
  <Pages>11</Pages>
  <Words>2798</Words>
  <Characters>14830</Characters>
  <Application>Microsoft Office Word</Application>
  <DocSecurity>0</DocSecurity>
  <Lines>123</Lines>
  <Paragraphs>35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
  </vt:lpstr>
    </vt:vector>
  </TitlesOfParts>
  <Company>Landstinget Blekinge</Company>
  <LinksUpToDate>false</LinksUpToDate>
  <CharactersWithSpaces>17593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Halah Abdul Kareem</dc:creator>
  <cp:keywords>
  </cp:keywords>
  <dc:description>
  </dc:description>
  <cp:lastModifiedBy>Klow, Daniella</cp:lastModifiedBy>
  <cp:revision>2</cp:revision>
  <cp:lastPrinted>2017-09-27T10:39:00Z</cp:lastPrinted>
  <dcterms:created xsi:type="dcterms:W3CDTF">2026-09-10T10:06:00Z</dcterms:created>
  <dcterms:modified xsi:type="dcterms:W3CDTF">2026-09-10T10:06:00Z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0x010100495A63CFFD63455BAFE1A1542299819F00D5FAF3DC4D39C342A7EF5068FD41B64F</vt:lpwstr>
  </property>
  <property fmtid="{D5CDD505-2E9C-101B-9397-08002B2CF9AE}" pid="3" name="templateFilePath">
    <vt:lpwstr>c:\windows\system32\inetsrv\Mall huvud och fot LTB.docx</vt:lpwstr>
  </property>
  <property fmtid="{D5CDD505-2E9C-101B-9397-08002B2CF9AE}" pid="4" name="filePathOneNote">
    <vt:lpwstr>
    </vt:lpwstr>
  </property>
  <property fmtid="{D5CDD505-2E9C-101B-9397-08002B2CF9AE}" pid="5" name="comment">
    <vt:lpwstr>Instruktion - Region Blekinges egen subventionering av läkemedel eller annan vara</vt:lpwstr>
  </property>
  <property fmtid="{D5CDD505-2E9C-101B-9397-08002B2CF9AE}" pid="6" name="sourceId">
    <vt:lpwstr>{0(8)}</vt:lpwstr>
  </property>
  <property fmtid="{D5CDD505-2E9C-101B-9397-08002B2CF9AE}" pid="7" name="module">
    <vt:lpwstr>{0(9)}</vt:lpwstr>
  </property>
  <property fmtid="{D5CDD505-2E9C-101B-9397-08002B2CF9AE}" pid="8" name="customParams">
    <vt:lpwstr>
    </vt:lpwstr>
  </property>
  <property fmtid="{D5CDD505-2E9C-101B-9397-08002B2CF9AE}" pid="9" name="server">
    <vt:lpwstr>arende.ltblekinge.org</vt:lpwstr>
  </property>
  <property fmtid="{D5CDD505-2E9C-101B-9397-08002B2CF9AE}" pid="10" name="externalUser">
    <vt:lpwstr>
    </vt:lpwstr>
  </property>
  <property fmtid="{D5CDD505-2E9C-101B-9397-08002B2CF9AE}" pid="11" name="option">
    <vt:lpwstr>true</vt:lpwstr>
  </property>
  <property fmtid="{D5CDD505-2E9C-101B-9397-08002B2CF9AE}" pid="12" name="MSIP_Label_fbac6341-7359-42b1-877b-46cac6ea067b_Enabled">
    <vt:lpwstr>true</vt:lpwstr>
  </property>
  <property fmtid="{D5CDD505-2E9C-101B-9397-08002B2CF9AE}" pid="13" name="MSIP_Label_fbac6341-7359-42b1-877b-46cac6ea067b_SetDate">
    <vt:lpwstr>2025-01-30T14:30:54Z</vt:lpwstr>
  </property>
  <property fmtid="{D5CDD505-2E9C-101B-9397-08002B2CF9AE}" pid="14" name="MSIP_Label_fbac6341-7359-42b1-877b-46cac6ea067b_Method">
    <vt:lpwstr>Standard</vt:lpwstr>
  </property>
  <property fmtid="{D5CDD505-2E9C-101B-9397-08002B2CF9AE}" pid="15" name="MSIP_Label_fbac6341-7359-42b1-877b-46cac6ea067b_Name">
    <vt:lpwstr>Internt</vt:lpwstr>
  </property>
  <property fmtid="{D5CDD505-2E9C-101B-9397-08002B2CF9AE}" pid="16" name="MSIP_Label_fbac6341-7359-42b1-877b-46cac6ea067b_SiteId">
    <vt:lpwstr>b864d79d-1d58-48a3-b396-10684dbf5445</vt:lpwstr>
  </property>
  <property fmtid="{D5CDD505-2E9C-101B-9397-08002B2CF9AE}" pid="17" name="MSIP_Label_fbac6341-7359-42b1-877b-46cac6ea067b_ActionId">
    <vt:lpwstr>552579d1-d20a-42f9-90c3-635f12007671</vt:lpwstr>
  </property>
  <property fmtid="{D5CDD505-2E9C-101B-9397-08002B2CF9AE}" pid="18" name="MSIP_Label_fbac6341-7359-42b1-877b-46cac6ea067b_ContentBits">
    <vt:lpwstr>0</vt:lpwstr>
  </property>
  <property fmtid="{D5CDD505-2E9C-101B-9397-08002B2CF9AE}" pid="19" name="sipTrackRevision">
    <vt:lpwstr>false</vt:lpwstr>
  </property>
  <property fmtid="{D5CDD505-2E9C-101B-9397-08002B2CF9AE}" pid="20" name="docId">
    <vt:lpwstr>519373</vt:lpwstr>
  </property>
  <property fmtid="{D5CDD505-2E9C-101B-9397-08002B2CF9AE}" pid="21" name="verId">
    <vt:lpwstr>535721</vt:lpwstr>
  </property>
  <property fmtid="{D5CDD505-2E9C-101B-9397-08002B2CF9AE}" pid="22" name="templateId">
    <vt:lpwstr>200031</vt:lpwstr>
  </property>
  <property fmtid="{D5CDD505-2E9C-101B-9397-08002B2CF9AE}" pid="23" name="createdBy">
    <vt:lpwstr>Halah Abdul Kareem</vt:lpwstr>
  </property>
  <property fmtid="{D5CDD505-2E9C-101B-9397-08002B2CF9AE}" pid="24" name="modifiedBy">
    <vt:lpwstr>Halah Abdul Kareem</vt:lpwstr>
  </property>
  <property fmtid="{D5CDD505-2E9C-101B-9397-08002B2CF9AE}" pid="25" name="serverName">
    <vt:lpwstr>
    </vt:lpwstr>
  </property>
  <property fmtid="{D5CDD505-2E9C-101B-9397-08002B2CF9AE}" pid="26" name="protocol">
    <vt:lpwstr>
    </vt:lpwstr>
  </property>
  <property fmtid="{D5CDD505-2E9C-101B-9397-08002B2CF9AE}" pid="27" name="site">
    <vt:lpwstr>
    </vt:lpwstr>
  </property>
  <property fmtid="{D5CDD505-2E9C-101B-9397-08002B2CF9AE}" pid="28" name="fileId">
    <vt:lpwstr>540488</vt:lpwstr>
  </property>
  <property fmtid="{D5CDD505-2E9C-101B-9397-08002B2CF9AE}" pid="29" name="currentVerId">
    <vt:lpwstr>535721</vt:lpwstr>
  </property>
  <property fmtid="{D5CDD505-2E9C-101B-9397-08002B2CF9AE}" pid="30" name="fileName">
    <vt:lpwstr>24-165 Region Blekinges egen subventionering av läkemedel eller annan vara 540488_535721_0.DOCX</vt:lpwstr>
  </property>
  <property fmtid="{D5CDD505-2E9C-101B-9397-08002B2CF9AE}" pid="31" name="filePath">
    <vt:lpwstr>
    </vt:lpwstr>
  </property>
  <property fmtid="{D5CDD505-2E9C-101B-9397-08002B2CF9AE}" pid="32" name="Operation">
    <vt:lpwstr>CheckoutFile</vt:lpwstr>
  </property>
</Properties>
</file>